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FA7" w:rsidRPr="006A7D10" w:rsidRDefault="00544FA7" w:rsidP="006A7D10"/>
    <w:p w:rsidR="003D6EE9" w:rsidRPr="006A7D10" w:rsidRDefault="003D6EE9" w:rsidP="006A7D10"/>
    <w:p w:rsidR="003D6EE9" w:rsidRPr="00FE7BB0" w:rsidRDefault="003D6EE9" w:rsidP="006A7D10">
      <w:pPr>
        <w:jc w:val="center"/>
        <w:rPr>
          <w:rFonts w:ascii="Arial" w:hAnsi="Arial" w:cs="Arial"/>
          <w:b/>
          <w:sz w:val="32"/>
          <w:szCs w:val="32"/>
        </w:rPr>
      </w:pPr>
      <w:r w:rsidRPr="00FE7BB0">
        <w:rPr>
          <w:rFonts w:ascii="Arial" w:hAnsi="Arial" w:cs="Arial"/>
          <w:b/>
          <w:sz w:val="32"/>
          <w:szCs w:val="32"/>
        </w:rPr>
        <w:t>SOLICITUD CERTIFICADO</w:t>
      </w:r>
      <w:r w:rsidR="00AC3731" w:rsidRPr="00FE7BB0">
        <w:rPr>
          <w:rFonts w:ascii="Arial" w:hAnsi="Arial" w:cs="Arial"/>
          <w:b/>
          <w:sz w:val="32"/>
          <w:szCs w:val="32"/>
        </w:rPr>
        <w:t>/</w:t>
      </w:r>
      <w:r w:rsidR="001A0C4D" w:rsidRPr="00FE7BB0">
        <w:rPr>
          <w:rFonts w:ascii="Arial" w:hAnsi="Arial" w:cs="Arial"/>
          <w:b/>
          <w:sz w:val="32"/>
          <w:szCs w:val="32"/>
        </w:rPr>
        <w:t>S</w:t>
      </w:r>
    </w:p>
    <w:p w:rsidR="003D6EE9" w:rsidRPr="00FE7BB0" w:rsidRDefault="003D6EE9" w:rsidP="006A7D10">
      <w:pPr>
        <w:jc w:val="center"/>
        <w:rPr>
          <w:rFonts w:ascii="Arial" w:hAnsi="Arial" w:cs="Arial"/>
          <w:b/>
          <w:sz w:val="32"/>
          <w:szCs w:val="32"/>
        </w:rPr>
      </w:pPr>
      <w:r w:rsidRPr="00FE7BB0">
        <w:rPr>
          <w:rFonts w:ascii="Arial" w:hAnsi="Arial" w:cs="Arial"/>
          <w:b/>
          <w:sz w:val="32"/>
          <w:szCs w:val="32"/>
        </w:rPr>
        <w:t>DE</w:t>
      </w:r>
    </w:p>
    <w:p w:rsidR="003D6EE9" w:rsidRPr="00FE7BB0" w:rsidRDefault="003D6EE9" w:rsidP="006A7D10">
      <w:pPr>
        <w:jc w:val="center"/>
        <w:rPr>
          <w:rFonts w:ascii="Arial" w:hAnsi="Arial" w:cs="Arial"/>
          <w:b/>
          <w:sz w:val="32"/>
          <w:szCs w:val="32"/>
        </w:rPr>
      </w:pPr>
      <w:r w:rsidRPr="00FE7BB0">
        <w:rPr>
          <w:rFonts w:ascii="Arial" w:hAnsi="Arial" w:cs="Arial"/>
          <w:b/>
          <w:sz w:val="32"/>
          <w:szCs w:val="32"/>
        </w:rPr>
        <w:t>DOCENCIA/DIRECCIÓN</w:t>
      </w:r>
    </w:p>
    <w:p w:rsidR="003D6EE9" w:rsidRPr="006A7D10" w:rsidRDefault="003D6EE9" w:rsidP="006A7D10">
      <w:pPr>
        <w:jc w:val="center"/>
      </w:pPr>
    </w:p>
    <w:p w:rsidR="003D6EE9" w:rsidRPr="006A7D10" w:rsidRDefault="003D6EE9" w:rsidP="006A7D10">
      <w:pPr>
        <w:jc w:val="center"/>
      </w:pPr>
    </w:p>
    <w:p w:rsidR="003D6EE9" w:rsidRPr="006A7D10" w:rsidRDefault="003D6EE9" w:rsidP="006A7D10">
      <w:pPr>
        <w:jc w:val="center"/>
      </w:pPr>
    </w:p>
    <w:p w:rsidR="003D6EE9" w:rsidRPr="005922FF" w:rsidRDefault="006A7D10" w:rsidP="008C150A">
      <w:pPr>
        <w:tabs>
          <w:tab w:val="left" w:pos="567"/>
          <w:tab w:val="left" w:pos="709"/>
        </w:tabs>
        <w:rPr>
          <w:lang w:val="en-US"/>
        </w:rPr>
      </w:pPr>
      <w:r>
        <w:tab/>
      </w:r>
      <w:r w:rsidR="001826A1" w:rsidRPr="005922FF">
        <w:rPr>
          <w:lang w:val="en-US"/>
        </w:rPr>
        <w:t xml:space="preserve">Prof. </w:t>
      </w:r>
      <w:r w:rsidR="003D6EE9" w:rsidRPr="005922FF">
        <w:rPr>
          <w:lang w:val="en-US"/>
        </w:rPr>
        <w:t>Don/Doña:</w:t>
      </w:r>
      <w:r w:rsidR="00CE0440" w:rsidRPr="005922FF">
        <w:rPr>
          <w:lang w:val="en-US"/>
        </w:rPr>
        <w:t xml:space="preserve"> </w:t>
      </w:r>
      <w:r w:rsidR="00CE0440" w:rsidRPr="005922FF">
        <w:rPr>
          <w:lang w:val="en-US"/>
        </w:rPr>
        <w:tab/>
      </w:r>
      <w:r w:rsidR="00CE0440" w:rsidRPr="005922FF">
        <w:rPr>
          <w:lang w:val="en-US"/>
        </w:rPr>
        <w:tab/>
      </w:r>
      <w:r w:rsidR="00CE0440" w:rsidRPr="005922FF">
        <w:rPr>
          <w:lang w:val="en-US"/>
        </w:rPr>
        <w:tab/>
      </w:r>
      <w:r w:rsidR="00CE0440" w:rsidRPr="005922FF">
        <w:rPr>
          <w:lang w:val="en-US"/>
        </w:rPr>
        <w:tab/>
      </w:r>
      <w:r w:rsidR="00CE0440" w:rsidRPr="005922FF">
        <w:rPr>
          <w:lang w:val="en-US"/>
        </w:rPr>
        <w:tab/>
      </w:r>
      <w:r w:rsidR="00CE0440" w:rsidRPr="005922FF">
        <w:rPr>
          <w:lang w:val="en-US"/>
        </w:rPr>
        <w:tab/>
      </w:r>
      <w:r w:rsidR="00CE0440" w:rsidRPr="005922FF">
        <w:rPr>
          <w:lang w:val="en-US"/>
        </w:rPr>
        <w:tab/>
      </w:r>
      <w:r w:rsidR="00CE0440" w:rsidRPr="005922FF">
        <w:rPr>
          <w:lang w:val="en-US"/>
        </w:rPr>
        <w:tab/>
      </w:r>
      <w:r w:rsidR="00CE0440" w:rsidRPr="005922FF">
        <w:rPr>
          <w:lang w:val="en-US"/>
        </w:rPr>
        <w:tab/>
      </w:r>
      <w:r w:rsidR="000A0D26" w:rsidRPr="005922FF">
        <w:rPr>
          <w:lang w:val="en-US"/>
        </w:rPr>
        <w:t xml:space="preserve">     </w:t>
      </w:r>
      <w:r w:rsidR="00CE0440" w:rsidRPr="005922FF">
        <w:rPr>
          <w:lang w:val="en-US"/>
        </w:rPr>
        <w:t>D.N.I</w:t>
      </w:r>
    </w:p>
    <w:tbl>
      <w:tblPr>
        <w:tblStyle w:val="Tablaconcuadrcula"/>
        <w:tblpPr w:leftFromText="141" w:rightFromText="141" w:vertAnchor="text" w:horzAnchor="page" w:tblpXSpec="center" w:tblpY="50"/>
        <w:tblW w:w="0" w:type="auto"/>
        <w:tblLayout w:type="fixed"/>
        <w:tblLook w:val="04A0"/>
      </w:tblPr>
      <w:tblGrid>
        <w:gridCol w:w="6955"/>
        <w:gridCol w:w="2410"/>
      </w:tblGrid>
      <w:tr w:rsidR="00CE0440" w:rsidRPr="00E71B69" w:rsidTr="000A0D26">
        <w:trPr>
          <w:trHeight w:val="557"/>
        </w:trPr>
        <w:tc>
          <w:tcPr>
            <w:tcW w:w="6955" w:type="dxa"/>
          </w:tcPr>
          <w:p w:rsidR="008C150A" w:rsidRPr="005922FF" w:rsidRDefault="008C150A" w:rsidP="006A7D10">
            <w:pPr>
              <w:rPr>
                <w:lang w:val="en-US"/>
              </w:rPr>
            </w:pPr>
          </w:p>
          <w:p w:rsidR="000A0D26" w:rsidRPr="005922FF" w:rsidRDefault="000A0D26" w:rsidP="006A7D10">
            <w:pPr>
              <w:rPr>
                <w:lang w:val="en-US"/>
              </w:rPr>
            </w:pPr>
          </w:p>
        </w:tc>
        <w:tc>
          <w:tcPr>
            <w:tcW w:w="2410" w:type="dxa"/>
          </w:tcPr>
          <w:p w:rsidR="00CE0440" w:rsidRPr="005922FF" w:rsidRDefault="00CE0440" w:rsidP="006A7D10">
            <w:pPr>
              <w:rPr>
                <w:lang w:val="en-US"/>
              </w:rPr>
            </w:pPr>
          </w:p>
        </w:tc>
      </w:tr>
    </w:tbl>
    <w:p w:rsidR="0075719B" w:rsidRPr="005922FF" w:rsidRDefault="005F3993" w:rsidP="006A7D10">
      <w:pPr>
        <w:rPr>
          <w:lang w:val="en-US"/>
        </w:rPr>
      </w:pPr>
      <w:r w:rsidRPr="005922FF">
        <w:rPr>
          <w:lang w:val="en-US"/>
        </w:rPr>
        <w:tab/>
      </w:r>
    </w:p>
    <w:p w:rsidR="005770BA" w:rsidRPr="00B73E74" w:rsidRDefault="00B73E74" w:rsidP="00B73E74">
      <w:pPr>
        <w:tabs>
          <w:tab w:val="left" w:pos="567"/>
        </w:tabs>
        <w:rPr>
          <w:sz w:val="32"/>
          <w:szCs w:val="32"/>
        </w:rPr>
      </w:pPr>
      <w:r w:rsidRPr="005922FF">
        <w:rPr>
          <w:lang w:val="en-US"/>
        </w:rPr>
        <w:tab/>
      </w:r>
      <w:r w:rsidR="003D6EE9" w:rsidRPr="00B73E74">
        <w:rPr>
          <w:sz w:val="32"/>
          <w:szCs w:val="32"/>
        </w:rPr>
        <w:t>S</w:t>
      </w:r>
      <w:r w:rsidR="005770BA" w:rsidRPr="00B73E74">
        <w:rPr>
          <w:sz w:val="32"/>
          <w:szCs w:val="32"/>
        </w:rPr>
        <w:t>olicita:</w:t>
      </w:r>
    </w:p>
    <w:p w:rsidR="005F3993" w:rsidRPr="006A7D10" w:rsidRDefault="005F3993" w:rsidP="006A7D10"/>
    <w:p w:rsidR="00E71B69" w:rsidRDefault="00E71B69" w:rsidP="006A7D10"/>
    <w:p w:rsidR="00E71B69" w:rsidRDefault="00E71B69" w:rsidP="006A7D10"/>
    <w:p w:rsidR="00E71B69" w:rsidRDefault="00754A1C" w:rsidP="006A7D10">
      <w:r>
        <w:rPr>
          <w:noProof/>
          <w:lang w:val="es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6.8pt;margin-top:318.8pt;width:17.4pt;height:18.4pt;z-index:251661312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">
            <v:textbox>
              <w:txbxContent>
                <w:p w:rsidR="004C679A" w:rsidRPr="006A7D10" w:rsidRDefault="004C679A" w:rsidP="006A7D10">
                  <w:pPr>
                    <w:rPr>
                      <w:lang w:val="es-ES"/>
                    </w:rPr>
                  </w:pPr>
                </w:p>
              </w:txbxContent>
            </v:textbox>
            <w10:wrap type="square" anchory="page"/>
          </v:shape>
        </w:pict>
      </w:r>
      <w:r>
        <w:rPr>
          <w:noProof/>
          <w:lang w:val="es-ES" w:eastAsia="es-ES"/>
        </w:rPr>
        <w:pict>
          <v:shape id="Cuadro de texto 2" o:spid="_x0000_s1026" type="#_x0000_t202" style="position:absolute;margin-left:46.8pt;margin-top:346.45pt;width:17.4pt;height:18.4pt;z-index:251663360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">
            <v:textbox>
              <w:txbxContent>
                <w:p w:rsidR="0075719B" w:rsidRPr="006A7D10" w:rsidRDefault="0075719B" w:rsidP="006A7D10">
                  <w:pPr>
                    <w:rPr>
                      <w:lang w:val="es-ES"/>
                    </w:rPr>
                  </w:pPr>
                </w:p>
              </w:txbxContent>
            </v:textbox>
            <w10:wrap type="square" anchory="page"/>
          </v:shape>
        </w:pict>
      </w:r>
    </w:p>
    <w:p w:rsidR="003D6EE9" w:rsidRPr="006A7D10" w:rsidRDefault="003D6EE9" w:rsidP="006A7D10">
      <w:r w:rsidRPr="006A7D10">
        <w:t>Certificado</w:t>
      </w:r>
      <w:r w:rsidR="00AC3731">
        <w:t>/</w:t>
      </w:r>
      <w:r w:rsidR="001A0C4D">
        <w:t>s</w:t>
      </w:r>
      <w:r w:rsidRPr="006A7D10">
        <w:t xml:space="preserve"> de Dirección/Codirección</w:t>
      </w:r>
      <w:r w:rsidR="00AC3731">
        <w:t xml:space="preserve"> Académica.</w:t>
      </w:r>
    </w:p>
    <w:p w:rsidR="0075719B" w:rsidRPr="006A7D10" w:rsidRDefault="0075719B" w:rsidP="006A7D10"/>
    <w:p w:rsidR="003D6EE9" w:rsidRPr="006A7D10" w:rsidRDefault="004C679A" w:rsidP="006A7D10">
      <w:r w:rsidRPr="006A7D10">
        <w:t>Certificado</w:t>
      </w:r>
      <w:r w:rsidR="00AC3731">
        <w:t>/</w:t>
      </w:r>
      <w:r w:rsidR="001A0C4D">
        <w:t>s</w:t>
      </w:r>
      <w:r w:rsidRPr="006A7D10">
        <w:t xml:space="preserve"> de Docencia.</w:t>
      </w:r>
      <w:r w:rsidR="003D6EE9" w:rsidRPr="006A7D10">
        <w:tab/>
      </w:r>
    </w:p>
    <w:p w:rsidR="004C679A" w:rsidRPr="006A7D10" w:rsidRDefault="004C679A" w:rsidP="006A7D10"/>
    <w:p w:rsidR="004C679A" w:rsidRPr="006A7D10" w:rsidRDefault="004C679A" w:rsidP="006A7D10">
      <w:r w:rsidRPr="006A7D10">
        <w:tab/>
      </w:r>
    </w:p>
    <w:p w:rsidR="005770BA" w:rsidRPr="006A7D10" w:rsidRDefault="00B73E74" w:rsidP="001A0C4D">
      <w:pPr>
        <w:tabs>
          <w:tab w:val="left" w:pos="567"/>
        </w:tabs>
      </w:pPr>
      <w:r>
        <w:tab/>
      </w:r>
    </w:p>
    <w:p w:rsidR="0078349E" w:rsidRPr="006A7D10" w:rsidRDefault="008C150A" w:rsidP="008C150A">
      <w:pPr>
        <w:tabs>
          <w:tab w:val="left" w:pos="567"/>
        </w:tabs>
      </w:pPr>
      <w:r>
        <w:tab/>
      </w:r>
      <w:r w:rsidR="006A7D10">
        <w:t>Dirección de envío</w:t>
      </w:r>
      <w:r w:rsidR="00AC3731">
        <w:t>:</w:t>
      </w:r>
    </w:p>
    <w:tbl>
      <w:tblPr>
        <w:tblStyle w:val="Tablaconcuadrcula"/>
        <w:tblW w:w="0" w:type="auto"/>
        <w:tblInd w:w="562" w:type="dxa"/>
        <w:tblLayout w:type="fixed"/>
        <w:tblLook w:val="04A0"/>
      </w:tblPr>
      <w:tblGrid>
        <w:gridCol w:w="9781"/>
      </w:tblGrid>
      <w:tr w:rsidR="0078349E" w:rsidTr="004B5672">
        <w:trPr>
          <w:trHeight w:val="1031"/>
        </w:trPr>
        <w:tc>
          <w:tcPr>
            <w:tcW w:w="9781" w:type="dxa"/>
          </w:tcPr>
          <w:p w:rsidR="0078349E" w:rsidRPr="006A7D10" w:rsidRDefault="0078349E" w:rsidP="006A7D10"/>
          <w:p w:rsidR="000A0D26" w:rsidRPr="006A7D10" w:rsidRDefault="000A0D26" w:rsidP="006A7D10"/>
          <w:p w:rsidR="0078349E" w:rsidRDefault="0078349E" w:rsidP="006A7D10"/>
          <w:p w:rsidR="001A0C4D" w:rsidRDefault="001A0C4D" w:rsidP="006A7D10"/>
          <w:p w:rsidR="001A0C4D" w:rsidRDefault="001A0C4D" w:rsidP="006A7D10"/>
          <w:p w:rsidR="001A0C4D" w:rsidRDefault="001A0C4D" w:rsidP="006A7D10"/>
          <w:p w:rsidR="001A0C4D" w:rsidRDefault="001A0C4D" w:rsidP="006A7D10"/>
          <w:p w:rsidR="001A0C4D" w:rsidRDefault="001A0C4D" w:rsidP="006A7D10"/>
          <w:p w:rsidR="001A0C4D" w:rsidRDefault="001A0C4D" w:rsidP="006A7D10"/>
          <w:p w:rsidR="001A0C4D" w:rsidRPr="006A7D10" w:rsidRDefault="001A0C4D" w:rsidP="006A7D10"/>
          <w:p w:rsidR="0078349E" w:rsidRPr="006A7D10" w:rsidRDefault="0078349E" w:rsidP="006A7D10"/>
        </w:tc>
      </w:tr>
    </w:tbl>
    <w:p w:rsidR="0078349E" w:rsidRPr="006A7D10" w:rsidRDefault="0078349E" w:rsidP="006A7D10"/>
    <w:p w:rsidR="0078349E" w:rsidRPr="006A7D10" w:rsidRDefault="0078349E" w:rsidP="006A7D10"/>
    <w:p w:rsidR="00CE0440" w:rsidRPr="006A7D10" w:rsidRDefault="00CE0440" w:rsidP="006A7D10"/>
    <w:p w:rsidR="001A0C4D" w:rsidRDefault="000E663A" w:rsidP="001A0C4D">
      <w:pPr>
        <w:ind w:left="2832" w:firstLine="708"/>
        <w:rPr>
          <w:sz w:val="24"/>
          <w:szCs w:val="24"/>
        </w:rPr>
      </w:pPr>
      <w:r>
        <w:rPr>
          <w:sz w:val="24"/>
          <w:szCs w:val="24"/>
        </w:rPr>
        <w:t>En Málaga, a      de                                  de 20    .</w:t>
      </w:r>
    </w:p>
    <w:p w:rsidR="001A0C4D" w:rsidRDefault="000E663A" w:rsidP="001A0C4D">
      <w:pPr>
        <w:ind w:left="2832" w:firstLine="708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Firmado:</w:t>
      </w:r>
    </w:p>
    <w:p w:rsidR="001A0C4D" w:rsidRDefault="001A0C4D" w:rsidP="001A0C4D">
      <w:pPr>
        <w:ind w:left="2832" w:firstLine="708"/>
        <w:rPr>
          <w:sz w:val="24"/>
          <w:szCs w:val="24"/>
        </w:rPr>
      </w:pPr>
    </w:p>
    <w:p w:rsidR="001A0C4D" w:rsidRDefault="001A0C4D" w:rsidP="001A0C4D">
      <w:pPr>
        <w:ind w:left="2832" w:firstLine="708"/>
        <w:rPr>
          <w:sz w:val="24"/>
          <w:szCs w:val="24"/>
        </w:rPr>
      </w:pPr>
    </w:p>
    <w:p w:rsidR="001A0C4D" w:rsidRDefault="001A0C4D" w:rsidP="001A0C4D">
      <w:pPr>
        <w:ind w:left="2832" w:firstLine="708"/>
        <w:rPr>
          <w:sz w:val="24"/>
          <w:szCs w:val="24"/>
        </w:rPr>
      </w:pPr>
    </w:p>
    <w:p w:rsidR="000E663A" w:rsidRDefault="000E663A" w:rsidP="001A0C4D">
      <w:pPr>
        <w:ind w:left="2832" w:firstLine="708"/>
        <w:rPr>
          <w:sz w:val="24"/>
          <w:szCs w:val="24"/>
        </w:rPr>
      </w:pPr>
    </w:p>
    <w:p w:rsidR="001A0C4D" w:rsidRDefault="001A0C4D" w:rsidP="001A0C4D">
      <w:pPr>
        <w:ind w:left="2832" w:firstLine="708"/>
        <w:rPr>
          <w:sz w:val="24"/>
          <w:szCs w:val="24"/>
        </w:rPr>
      </w:pPr>
    </w:p>
    <w:p w:rsidR="001A0C4D" w:rsidRPr="00FE7BB0" w:rsidRDefault="001A0C4D" w:rsidP="001A0C4D">
      <w:pPr>
        <w:ind w:left="708" w:firstLine="708"/>
        <w:jc w:val="center"/>
        <w:rPr>
          <w:b/>
          <w:sz w:val="36"/>
          <w:szCs w:val="36"/>
        </w:rPr>
      </w:pPr>
      <w:r w:rsidRPr="00FE7BB0">
        <w:rPr>
          <w:b/>
          <w:sz w:val="36"/>
          <w:szCs w:val="36"/>
        </w:rPr>
        <w:t>SECCIÓN DE TITULACIONES PROPIAS</w:t>
      </w:r>
    </w:p>
    <w:p w:rsidR="001A0C4D" w:rsidRPr="006A7D10" w:rsidRDefault="001A0C4D" w:rsidP="001A0C4D">
      <w:pPr>
        <w:tabs>
          <w:tab w:val="left" w:pos="3119"/>
        </w:tabs>
        <w:ind w:left="2832" w:right="1394"/>
        <w:jc w:val="center"/>
        <w:rPr>
          <w:rFonts w:ascii="Arial" w:hAnsi="Arial" w:cs="Arial"/>
          <w:sz w:val="18"/>
          <w:szCs w:val="18"/>
          <w:u w:val="single"/>
          <w:lang w:val="es-ES"/>
        </w:rPr>
      </w:pPr>
      <w:r w:rsidRPr="006A7D10">
        <w:rPr>
          <w:rFonts w:ascii="Arial" w:hAnsi="Arial" w:cs="Arial"/>
          <w:sz w:val="18"/>
          <w:szCs w:val="18"/>
          <w:u w:val="single"/>
        </w:rPr>
        <w:lastRenderedPageBreak/>
        <w:t>Presentar en el Registro General de la Universidad de Málaga</w:t>
      </w:r>
    </w:p>
    <w:p w:rsidR="001A0C4D" w:rsidRPr="001A0C4D" w:rsidRDefault="001A0C4D">
      <w:pPr>
        <w:spacing w:after="200" w:line="276" w:lineRule="auto"/>
        <w:rPr>
          <w:lang w:val="es-ES"/>
        </w:rPr>
      </w:pPr>
    </w:p>
    <w:p w:rsidR="001A0C4D" w:rsidRPr="006A7D10" w:rsidRDefault="001A0C4D" w:rsidP="001A0C4D">
      <w:pPr>
        <w:tabs>
          <w:tab w:val="left" w:pos="567"/>
        </w:tabs>
        <w:spacing w:after="200" w:line="276" w:lineRule="auto"/>
      </w:pPr>
      <w:r>
        <w:tab/>
        <w:t>Del/os</w:t>
      </w:r>
      <w:r w:rsidRPr="006A7D10">
        <w:t xml:space="preserve"> Título</w:t>
      </w:r>
      <w:r>
        <w:t>/s</w:t>
      </w:r>
      <w:r w:rsidRPr="006A7D10">
        <w:t xml:space="preserve"> Propi</w:t>
      </w:r>
      <w:r>
        <w:t>o/s relacionados a continuación</w:t>
      </w:r>
      <w:r w:rsidRPr="006A7D10">
        <w:t>:</w:t>
      </w:r>
    </w:p>
    <w:p w:rsidR="001A0C4D" w:rsidRPr="006A7D10" w:rsidRDefault="001A0C4D" w:rsidP="001A0C4D">
      <w:r w:rsidRPr="006A7D10">
        <w:tab/>
      </w:r>
    </w:p>
    <w:p w:rsidR="001A0C4D" w:rsidRPr="006A7D10" w:rsidRDefault="001A0C4D" w:rsidP="001A0C4D">
      <w:pPr>
        <w:tabs>
          <w:tab w:val="left" w:pos="567"/>
        </w:tabs>
      </w:pPr>
      <w:r>
        <w:tab/>
      </w:r>
      <w:r w:rsidRPr="006A7D10">
        <w:t>Código Curso</w:t>
      </w:r>
      <w:r w:rsidR="00AC3731">
        <w:t>:</w:t>
      </w:r>
      <w:r w:rsidRPr="006A7D10">
        <w:t xml:space="preserve">  </w:t>
      </w:r>
      <w:r w:rsidRPr="006A7D10">
        <w:tab/>
      </w:r>
      <w:r>
        <w:tab/>
        <w:t>Curso académico</w:t>
      </w:r>
      <w:r w:rsidR="00AC3731">
        <w:t>:</w:t>
      </w:r>
    </w:p>
    <w:tbl>
      <w:tblPr>
        <w:tblStyle w:val="Tablaconcuadrcula"/>
        <w:tblW w:w="0" w:type="auto"/>
        <w:tblInd w:w="562" w:type="dxa"/>
        <w:tblLayout w:type="fixed"/>
        <w:tblLook w:val="04A0"/>
      </w:tblPr>
      <w:tblGrid>
        <w:gridCol w:w="1985"/>
        <w:gridCol w:w="3118"/>
      </w:tblGrid>
      <w:tr w:rsidR="001A0C4D" w:rsidTr="00F97091">
        <w:tc>
          <w:tcPr>
            <w:tcW w:w="1985" w:type="dxa"/>
          </w:tcPr>
          <w:p w:rsidR="001A0C4D" w:rsidRPr="006A7D10" w:rsidRDefault="001A0C4D" w:rsidP="00F97091"/>
        </w:tc>
        <w:tc>
          <w:tcPr>
            <w:tcW w:w="3118" w:type="dxa"/>
          </w:tcPr>
          <w:p w:rsidR="001A0C4D" w:rsidRPr="006A7D10" w:rsidRDefault="001A0C4D" w:rsidP="00F97091"/>
        </w:tc>
      </w:tr>
    </w:tbl>
    <w:p w:rsidR="001A0C4D" w:rsidRPr="006A7D10" w:rsidRDefault="001A0C4D" w:rsidP="001A0C4D"/>
    <w:p w:rsidR="001A0C4D" w:rsidRPr="006A7D10" w:rsidRDefault="001A0C4D" w:rsidP="001A0C4D"/>
    <w:p w:rsidR="001A0C4D" w:rsidRPr="006A7D10" w:rsidRDefault="001A0C4D" w:rsidP="001A0C4D">
      <w:pPr>
        <w:tabs>
          <w:tab w:val="left" w:pos="567"/>
        </w:tabs>
      </w:pPr>
      <w:r>
        <w:tab/>
      </w:r>
      <w:r w:rsidRPr="006A7D10">
        <w:t>Nombre del Título Propio</w:t>
      </w:r>
      <w:r w:rsidR="00AC3731">
        <w:t>:</w:t>
      </w:r>
    </w:p>
    <w:tbl>
      <w:tblPr>
        <w:tblStyle w:val="Tablaconcuadrcula"/>
        <w:tblW w:w="0" w:type="auto"/>
        <w:tblInd w:w="562" w:type="dxa"/>
        <w:tblLayout w:type="fixed"/>
        <w:tblLook w:val="04A0"/>
      </w:tblPr>
      <w:tblGrid>
        <w:gridCol w:w="9781"/>
      </w:tblGrid>
      <w:tr w:rsidR="001A0C4D" w:rsidTr="00F97091">
        <w:trPr>
          <w:trHeight w:val="272"/>
        </w:trPr>
        <w:tc>
          <w:tcPr>
            <w:tcW w:w="9781" w:type="dxa"/>
          </w:tcPr>
          <w:p w:rsidR="001A0C4D" w:rsidRPr="006A7D10" w:rsidRDefault="001A0C4D" w:rsidP="00F97091"/>
          <w:p w:rsidR="001A0C4D" w:rsidRPr="006A7D10" w:rsidRDefault="001A0C4D" w:rsidP="00F97091"/>
          <w:p w:rsidR="001A0C4D" w:rsidRPr="006A7D10" w:rsidRDefault="001A0C4D" w:rsidP="00F97091"/>
          <w:p w:rsidR="001A0C4D" w:rsidRPr="006A7D10" w:rsidRDefault="001A0C4D" w:rsidP="00F97091"/>
        </w:tc>
      </w:tr>
    </w:tbl>
    <w:p w:rsidR="001A0C4D" w:rsidRDefault="001A0C4D" w:rsidP="001A0C4D"/>
    <w:p w:rsidR="001A0C4D" w:rsidRPr="006A7D10" w:rsidRDefault="001A0C4D" w:rsidP="001A0C4D"/>
    <w:p w:rsidR="001A0C4D" w:rsidRPr="006A7D10" w:rsidRDefault="001A0C4D" w:rsidP="001A0C4D">
      <w:pPr>
        <w:tabs>
          <w:tab w:val="left" w:pos="567"/>
        </w:tabs>
      </w:pPr>
      <w:r>
        <w:tab/>
      </w:r>
      <w:r w:rsidRPr="006A7D10">
        <w:t>Código Curso</w:t>
      </w:r>
      <w:r w:rsidR="00AC3731">
        <w:t>:</w:t>
      </w:r>
      <w:r w:rsidRPr="006A7D10">
        <w:t xml:space="preserve"> </w:t>
      </w:r>
      <w:r w:rsidRPr="006A7D10">
        <w:tab/>
      </w:r>
      <w:r>
        <w:tab/>
        <w:t>Curso académico</w:t>
      </w:r>
      <w:r w:rsidR="00AC3731">
        <w:t>:</w:t>
      </w:r>
    </w:p>
    <w:tbl>
      <w:tblPr>
        <w:tblStyle w:val="Tablaconcuadrcula"/>
        <w:tblW w:w="0" w:type="auto"/>
        <w:tblInd w:w="562" w:type="dxa"/>
        <w:tblLayout w:type="fixed"/>
        <w:tblLook w:val="04A0"/>
      </w:tblPr>
      <w:tblGrid>
        <w:gridCol w:w="1985"/>
        <w:gridCol w:w="3118"/>
      </w:tblGrid>
      <w:tr w:rsidR="001A0C4D" w:rsidTr="00F97091">
        <w:tc>
          <w:tcPr>
            <w:tcW w:w="1985" w:type="dxa"/>
          </w:tcPr>
          <w:p w:rsidR="001A0C4D" w:rsidRPr="006A7D10" w:rsidRDefault="001A0C4D" w:rsidP="00F97091"/>
        </w:tc>
        <w:tc>
          <w:tcPr>
            <w:tcW w:w="3118" w:type="dxa"/>
          </w:tcPr>
          <w:p w:rsidR="001A0C4D" w:rsidRPr="006A7D10" w:rsidRDefault="001A0C4D" w:rsidP="00F97091"/>
        </w:tc>
      </w:tr>
    </w:tbl>
    <w:p w:rsidR="001A0C4D" w:rsidRPr="006A7D10" w:rsidRDefault="001A0C4D" w:rsidP="001A0C4D"/>
    <w:p w:rsidR="001A0C4D" w:rsidRPr="006A7D10" w:rsidRDefault="001A0C4D" w:rsidP="001A0C4D"/>
    <w:p w:rsidR="001A0C4D" w:rsidRPr="006A7D10" w:rsidRDefault="001A0C4D" w:rsidP="001A0C4D">
      <w:pPr>
        <w:tabs>
          <w:tab w:val="left" w:pos="567"/>
        </w:tabs>
      </w:pPr>
      <w:r>
        <w:tab/>
      </w:r>
      <w:r w:rsidRPr="006A7D10">
        <w:t>Nombre del Título Propio</w:t>
      </w:r>
      <w:r w:rsidR="001826A1">
        <w:t>:</w:t>
      </w:r>
    </w:p>
    <w:tbl>
      <w:tblPr>
        <w:tblStyle w:val="Tablaconcuadrcula"/>
        <w:tblW w:w="0" w:type="auto"/>
        <w:tblInd w:w="562" w:type="dxa"/>
        <w:tblLayout w:type="fixed"/>
        <w:tblLook w:val="04A0"/>
      </w:tblPr>
      <w:tblGrid>
        <w:gridCol w:w="9781"/>
      </w:tblGrid>
      <w:tr w:rsidR="001A0C4D" w:rsidTr="00F97091">
        <w:trPr>
          <w:trHeight w:val="272"/>
        </w:trPr>
        <w:tc>
          <w:tcPr>
            <w:tcW w:w="9781" w:type="dxa"/>
          </w:tcPr>
          <w:p w:rsidR="001A0C4D" w:rsidRPr="006A7D10" w:rsidRDefault="001A0C4D" w:rsidP="00F97091"/>
          <w:p w:rsidR="001A0C4D" w:rsidRPr="006A7D10" w:rsidRDefault="001A0C4D" w:rsidP="00F97091"/>
          <w:p w:rsidR="001A0C4D" w:rsidRPr="006A7D10" w:rsidRDefault="001A0C4D" w:rsidP="00F97091"/>
          <w:p w:rsidR="001A0C4D" w:rsidRPr="006A7D10" w:rsidRDefault="001A0C4D" w:rsidP="00F97091"/>
        </w:tc>
      </w:tr>
    </w:tbl>
    <w:p w:rsidR="001A0C4D" w:rsidRDefault="001A0C4D" w:rsidP="001A0C4D"/>
    <w:p w:rsidR="001A0C4D" w:rsidRPr="006A7D10" w:rsidRDefault="001A0C4D" w:rsidP="001A0C4D"/>
    <w:p w:rsidR="001A0C4D" w:rsidRPr="006A7D10" w:rsidRDefault="001A0C4D" w:rsidP="001A0C4D">
      <w:pPr>
        <w:tabs>
          <w:tab w:val="left" w:pos="567"/>
        </w:tabs>
      </w:pPr>
      <w:r>
        <w:tab/>
      </w:r>
      <w:r w:rsidRPr="006A7D10">
        <w:t>Código Curso</w:t>
      </w:r>
      <w:r w:rsidR="00AC3731">
        <w:t>:</w:t>
      </w:r>
      <w:r w:rsidRPr="006A7D10">
        <w:t xml:space="preserve">   </w:t>
      </w:r>
      <w:r w:rsidRPr="006A7D10">
        <w:tab/>
      </w:r>
      <w:r>
        <w:tab/>
        <w:t>Curso académico</w:t>
      </w:r>
      <w:r w:rsidR="00AC3731">
        <w:t>:</w:t>
      </w:r>
    </w:p>
    <w:tbl>
      <w:tblPr>
        <w:tblStyle w:val="Tablaconcuadrcula"/>
        <w:tblW w:w="0" w:type="auto"/>
        <w:tblInd w:w="562" w:type="dxa"/>
        <w:tblLayout w:type="fixed"/>
        <w:tblLook w:val="04A0"/>
      </w:tblPr>
      <w:tblGrid>
        <w:gridCol w:w="1985"/>
        <w:gridCol w:w="3118"/>
      </w:tblGrid>
      <w:tr w:rsidR="001A0C4D" w:rsidTr="00F97091">
        <w:tc>
          <w:tcPr>
            <w:tcW w:w="1985" w:type="dxa"/>
          </w:tcPr>
          <w:p w:rsidR="001A0C4D" w:rsidRPr="006A7D10" w:rsidRDefault="001A0C4D" w:rsidP="00F97091"/>
        </w:tc>
        <w:tc>
          <w:tcPr>
            <w:tcW w:w="3118" w:type="dxa"/>
          </w:tcPr>
          <w:p w:rsidR="001A0C4D" w:rsidRPr="006A7D10" w:rsidRDefault="001A0C4D" w:rsidP="00F97091"/>
        </w:tc>
      </w:tr>
    </w:tbl>
    <w:p w:rsidR="001A0C4D" w:rsidRPr="006A7D10" w:rsidRDefault="001A0C4D" w:rsidP="001A0C4D"/>
    <w:p w:rsidR="001A0C4D" w:rsidRPr="006A7D10" w:rsidRDefault="001A0C4D" w:rsidP="001A0C4D"/>
    <w:p w:rsidR="001A0C4D" w:rsidRPr="006A7D10" w:rsidRDefault="001A0C4D" w:rsidP="001A0C4D">
      <w:pPr>
        <w:tabs>
          <w:tab w:val="left" w:pos="567"/>
        </w:tabs>
      </w:pPr>
      <w:r>
        <w:tab/>
      </w:r>
      <w:r w:rsidRPr="006A7D10">
        <w:t>Nombre del Título Propio</w:t>
      </w:r>
      <w:r w:rsidR="00AC3731">
        <w:t>:</w:t>
      </w:r>
    </w:p>
    <w:tbl>
      <w:tblPr>
        <w:tblStyle w:val="Tablaconcuadrcula"/>
        <w:tblW w:w="0" w:type="auto"/>
        <w:tblInd w:w="562" w:type="dxa"/>
        <w:tblLayout w:type="fixed"/>
        <w:tblLook w:val="04A0"/>
      </w:tblPr>
      <w:tblGrid>
        <w:gridCol w:w="9781"/>
      </w:tblGrid>
      <w:tr w:rsidR="001A0C4D" w:rsidTr="00F97091">
        <w:trPr>
          <w:trHeight w:val="272"/>
        </w:trPr>
        <w:tc>
          <w:tcPr>
            <w:tcW w:w="9781" w:type="dxa"/>
          </w:tcPr>
          <w:p w:rsidR="001A0C4D" w:rsidRPr="006A7D10" w:rsidRDefault="001A0C4D" w:rsidP="00F97091"/>
          <w:p w:rsidR="001A0C4D" w:rsidRPr="006A7D10" w:rsidRDefault="001A0C4D" w:rsidP="00F97091"/>
          <w:p w:rsidR="001A0C4D" w:rsidRPr="006A7D10" w:rsidRDefault="001A0C4D" w:rsidP="00F97091"/>
          <w:p w:rsidR="001A0C4D" w:rsidRPr="006A7D10" w:rsidRDefault="001A0C4D" w:rsidP="00F97091"/>
        </w:tc>
      </w:tr>
    </w:tbl>
    <w:p w:rsidR="001A0C4D" w:rsidRPr="006A7D10" w:rsidRDefault="001A0C4D" w:rsidP="001A0C4D"/>
    <w:p w:rsidR="001A0C4D" w:rsidRPr="006A7D10" w:rsidRDefault="001A0C4D" w:rsidP="001A0C4D">
      <w:pPr>
        <w:tabs>
          <w:tab w:val="left" w:pos="567"/>
        </w:tabs>
      </w:pPr>
      <w:r>
        <w:tab/>
      </w:r>
      <w:r w:rsidRPr="006A7D10">
        <w:t>Código Curso</w:t>
      </w:r>
      <w:r w:rsidR="00AC3731">
        <w:t>:</w:t>
      </w:r>
      <w:r w:rsidRPr="006A7D10">
        <w:t xml:space="preserve">   </w:t>
      </w:r>
      <w:r w:rsidRPr="006A7D10">
        <w:tab/>
      </w:r>
      <w:r>
        <w:tab/>
        <w:t>Curso académico</w:t>
      </w:r>
      <w:r w:rsidR="00AC3731">
        <w:t>:</w:t>
      </w:r>
    </w:p>
    <w:tbl>
      <w:tblPr>
        <w:tblStyle w:val="Tablaconcuadrcula"/>
        <w:tblW w:w="0" w:type="auto"/>
        <w:tblInd w:w="562" w:type="dxa"/>
        <w:tblLayout w:type="fixed"/>
        <w:tblLook w:val="04A0"/>
      </w:tblPr>
      <w:tblGrid>
        <w:gridCol w:w="1985"/>
        <w:gridCol w:w="3118"/>
      </w:tblGrid>
      <w:tr w:rsidR="001A0C4D" w:rsidTr="00F97091">
        <w:tc>
          <w:tcPr>
            <w:tcW w:w="1985" w:type="dxa"/>
          </w:tcPr>
          <w:p w:rsidR="001A0C4D" w:rsidRPr="006A7D10" w:rsidRDefault="001A0C4D" w:rsidP="00F97091"/>
        </w:tc>
        <w:tc>
          <w:tcPr>
            <w:tcW w:w="3118" w:type="dxa"/>
          </w:tcPr>
          <w:p w:rsidR="001A0C4D" w:rsidRPr="006A7D10" w:rsidRDefault="001A0C4D" w:rsidP="00F97091"/>
        </w:tc>
      </w:tr>
    </w:tbl>
    <w:p w:rsidR="001A0C4D" w:rsidRPr="006A7D10" w:rsidRDefault="001A0C4D" w:rsidP="001A0C4D"/>
    <w:p w:rsidR="001A0C4D" w:rsidRPr="006A7D10" w:rsidRDefault="001A0C4D" w:rsidP="001A0C4D"/>
    <w:p w:rsidR="001A0C4D" w:rsidRPr="006A7D10" w:rsidRDefault="001A0C4D" w:rsidP="001A0C4D">
      <w:pPr>
        <w:tabs>
          <w:tab w:val="left" w:pos="567"/>
        </w:tabs>
      </w:pPr>
      <w:r>
        <w:tab/>
      </w:r>
      <w:r w:rsidRPr="006A7D10">
        <w:t>Nombre del Título Propio</w:t>
      </w:r>
      <w:r w:rsidR="00AC3731">
        <w:t>:</w:t>
      </w:r>
    </w:p>
    <w:tbl>
      <w:tblPr>
        <w:tblStyle w:val="Tablaconcuadrcula"/>
        <w:tblW w:w="0" w:type="auto"/>
        <w:tblInd w:w="562" w:type="dxa"/>
        <w:tblLayout w:type="fixed"/>
        <w:tblLook w:val="04A0"/>
      </w:tblPr>
      <w:tblGrid>
        <w:gridCol w:w="9781"/>
      </w:tblGrid>
      <w:tr w:rsidR="001A0C4D" w:rsidTr="00F97091">
        <w:trPr>
          <w:trHeight w:val="272"/>
        </w:trPr>
        <w:tc>
          <w:tcPr>
            <w:tcW w:w="9781" w:type="dxa"/>
          </w:tcPr>
          <w:p w:rsidR="001A0C4D" w:rsidRPr="006A7D10" w:rsidRDefault="001A0C4D" w:rsidP="00F97091"/>
          <w:p w:rsidR="001A0C4D" w:rsidRPr="006A7D10" w:rsidRDefault="001A0C4D" w:rsidP="00F97091"/>
          <w:p w:rsidR="001A0C4D" w:rsidRPr="006A7D10" w:rsidRDefault="001A0C4D" w:rsidP="00F97091"/>
          <w:p w:rsidR="001A0C4D" w:rsidRPr="006A7D10" w:rsidRDefault="001A0C4D" w:rsidP="00F97091"/>
        </w:tc>
      </w:tr>
    </w:tbl>
    <w:p w:rsidR="001A0C4D" w:rsidRDefault="001A0C4D" w:rsidP="001A0C4D"/>
    <w:p w:rsidR="005922FF" w:rsidRDefault="001A0C4D" w:rsidP="001A0C4D">
      <w:pPr>
        <w:tabs>
          <w:tab w:val="left" w:pos="567"/>
        </w:tabs>
      </w:pPr>
      <w:r>
        <w:tab/>
      </w:r>
    </w:p>
    <w:p w:rsidR="001A0C4D" w:rsidRPr="006A7D10" w:rsidRDefault="00EC5B22" w:rsidP="001A0C4D">
      <w:pPr>
        <w:tabs>
          <w:tab w:val="left" w:pos="567"/>
        </w:tabs>
      </w:pPr>
      <w:bookmarkStart w:id="0" w:name="_GoBack"/>
      <w:bookmarkEnd w:id="0"/>
      <w:r>
        <w:tab/>
      </w:r>
      <w:r w:rsidR="001A0C4D" w:rsidRPr="006A7D10">
        <w:t>Código Curso</w:t>
      </w:r>
      <w:r w:rsidR="00AC3731">
        <w:t>:</w:t>
      </w:r>
      <w:r w:rsidR="001A0C4D" w:rsidRPr="006A7D10">
        <w:t xml:space="preserve">   </w:t>
      </w:r>
      <w:r w:rsidR="001A0C4D" w:rsidRPr="006A7D10">
        <w:tab/>
      </w:r>
      <w:r w:rsidR="001A0C4D">
        <w:tab/>
        <w:t>Curso académico</w:t>
      </w:r>
      <w:r w:rsidR="00AC3731">
        <w:t>:</w:t>
      </w:r>
    </w:p>
    <w:tbl>
      <w:tblPr>
        <w:tblStyle w:val="Tablaconcuadrcula"/>
        <w:tblW w:w="0" w:type="auto"/>
        <w:tblInd w:w="562" w:type="dxa"/>
        <w:tblLayout w:type="fixed"/>
        <w:tblLook w:val="04A0"/>
      </w:tblPr>
      <w:tblGrid>
        <w:gridCol w:w="1985"/>
        <w:gridCol w:w="3118"/>
      </w:tblGrid>
      <w:tr w:rsidR="001A0C4D" w:rsidTr="00F97091">
        <w:tc>
          <w:tcPr>
            <w:tcW w:w="1985" w:type="dxa"/>
          </w:tcPr>
          <w:p w:rsidR="001A0C4D" w:rsidRPr="006A7D10" w:rsidRDefault="001A0C4D" w:rsidP="00F97091"/>
        </w:tc>
        <w:tc>
          <w:tcPr>
            <w:tcW w:w="3118" w:type="dxa"/>
          </w:tcPr>
          <w:p w:rsidR="001A0C4D" w:rsidRPr="006A7D10" w:rsidRDefault="001A0C4D" w:rsidP="00F97091"/>
        </w:tc>
      </w:tr>
    </w:tbl>
    <w:p w:rsidR="001A0C4D" w:rsidRPr="006A7D10" w:rsidRDefault="001A0C4D" w:rsidP="001A0C4D"/>
    <w:p w:rsidR="001A0C4D" w:rsidRPr="006A7D10" w:rsidRDefault="001A0C4D" w:rsidP="001A0C4D"/>
    <w:p w:rsidR="001A0C4D" w:rsidRPr="006A7D10" w:rsidRDefault="001A0C4D" w:rsidP="001A0C4D">
      <w:pPr>
        <w:tabs>
          <w:tab w:val="left" w:pos="567"/>
        </w:tabs>
      </w:pPr>
      <w:r>
        <w:tab/>
      </w:r>
      <w:r w:rsidRPr="006A7D10">
        <w:t>Nombre del Título Propio</w:t>
      </w:r>
      <w:r w:rsidR="00AC3731">
        <w:t>:</w:t>
      </w:r>
    </w:p>
    <w:tbl>
      <w:tblPr>
        <w:tblStyle w:val="Tablaconcuadrcula"/>
        <w:tblW w:w="0" w:type="auto"/>
        <w:tblInd w:w="562" w:type="dxa"/>
        <w:tblLayout w:type="fixed"/>
        <w:tblLook w:val="04A0"/>
      </w:tblPr>
      <w:tblGrid>
        <w:gridCol w:w="9781"/>
      </w:tblGrid>
      <w:tr w:rsidR="001A0C4D" w:rsidTr="00F97091">
        <w:trPr>
          <w:trHeight w:val="272"/>
        </w:trPr>
        <w:tc>
          <w:tcPr>
            <w:tcW w:w="9781" w:type="dxa"/>
          </w:tcPr>
          <w:p w:rsidR="001A0C4D" w:rsidRPr="006A7D10" w:rsidRDefault="001A0C4D" w:rsidP="00F97091"/>
          <w:p w:rsidR="001A0C4D" w:rsidRPr="006A7D10" w:rsidRDefault="001A0C4D" w:rsidP="00F97091"/>
          <w:p w:rsidR="001A0C4D" w:rsidRPr="006A7D10" w:rsidRDefault="001A0C4D" w:rsidP="00F97091"/>
          <w:p w:rsidR="001A0C4D" w:rsidRPr="006A7D10" w:rsidRDefault="001A0C4D" w:rsidP="00F97091"/>
        </w:tc>
      </w:tr>
    </w:tbl>
    <w:p w:rsidR="001A0C4D" w:rsidRPr="006A7D10" w:rsidRDefault="001A0C4D" w:rsidP="001A0C4D"/>
    <w:p w:rsidR="001A0C4D" w:rsidRPr="006A7D10" w:rsidRDefault="001A0C4D" w:rsidP="001A0C4D">
      <w:pPr>
        <w:tabs>
          <w:tab w:val="left" w:pos="567"/>
        </w:tabs>
      </w:pPr>
      <w:r>
        <w:tab/>
      </w:r>
      <w:r w:rsidRPr="006A7D10">
        <w:t>Código Curso</w:t>
      </w:r>
      <w:r w:rsidR="00AC3731">
        <w:t>:</w:t>
      </w:r>
      <w:r w:rsidRPr="006A7D10">
        <w:t xml:space="preserve">   </w:t>
      </w:r>
      <w:r w:rsidRPr="006A7D10">
        <w:tab/>
      </w:r>
      <w:r>
        <w:tab/>
        <w:t>Curso académico</w:t>
      </w:r>
      <w:r w:rsidR="00AC3731">
        <w:t>:</w:t>
      </w:r>
    </w:p>
    <w:tbl>
      <w:tblPr>
        <w:tblStyle w:val="Tablaconcuadrcula"/>
        <w:tblW w:w="0" w:type="auto"/>
        <w:tblInd w:w="562" w:type="dxa"/>
        <w:tblLayout w:type="fixed"/>
        <w:tblLook w:val="04A0"/>
      </w:tblPr>
      <w:tblGrid>
        <w:gridCol w:w="1985"/>
        <w:gridCol w:w="3118"/>
      </w:tblGrid>
      <w:tr w:rsidR="001A0C4D" w:rsidTr="00F97091">
        <w:tc>
          <w:tcPr>
            <w:tcW w:w="1985" w:type="dxa"/>
          </w:tcPr>
          <w:p w:rsidR="001A0C4D" w:rsidRPr="006A7D10" w:rsidRDefault="001A0C4D" w:rsidP="00F97091"/>
        </w:tc>
        <w:tc>
          <w:tcPr>
            <w:tcW w:w="3118" w:type="dxa"/>
          </w:tcPr>
          <w:p w:rsidR="001A0C4D" w:rsidRPr="006A7D10" w:rsidRDefault="001A0C4D" w:rsidP="00F97091"/>
        </w:tc>
      </w:tr>
    </w:tbl>
    <w:p w:rsidR="001A0C4D" w:rsidRPr="006A7D10" w:rsidRDefault="001A0C4D" w:rsidP="001A0C4D"/>
    <w:p w:rsidR="001A0C4D" w:rsidRPr="006A7D10" w:rsidRDefault="001A0C4D" w:rsidP="001A0C4D"/>
    <w:p w:rsidR="001A0C4D" w:rsidRPr="006A7D10" w:rsidRDefault="001A0C4D" w:rsidP="001A0C4D">
      <w:pPr>
        <w:tabs>
          <w:tab w:val="left" w:pos="567"/>
        </w:tabs>
      </w:pPr>
      <w:r>
        <w:tab/>
      </w:r>
      <w:r w:rsidRPr="006A7D10">
        <w:t>Nombre del Título Propio</w:t>
      </w:r>
      <w:r w:rsidR="00AC3731">
        <w:t>:</w:t>
      </w:r>
    </w:p>
    <w:tbl>
      <w:tblPr>
        <w:tblStyle w:val="Tablaconcuadrcula"/>
        <w:tblW w:w="0" w:type="auto"/>
        <w:tblInd w:w="562" w:type="dxa"/>
        <w:tblLayout w:type="fixed"/>
        <w:tblLook w:val="04A0"/>
      </w:tblPr>
      <w:tblGrid>
        <w:gridCol w:w="9781"/>
      </w:tblGrid>
      <w:tr w:rsidR="001A0C4D" w:rsidTr="00F97091">
        <w:trPr>
          <w:trHeight w:val="272"/>
        </w:trPr>
        <w:tc>
          <w:tcPr>
            <w:tcW w:w="9781" w:type="dxa"/>
          </w:tcPr>
          <w:p w:rsidR="001A0C4D" w:rsidRPr="006A7D10" w:rsidRDefault="001A0C4D" w:rsidP="00F97091"/>
          <w:p w:rsidR="001A0C4D" w:rsidRPr="006A7D10" w:rsidRDefault="001A0C4D" w:rsidP="00F97091"/>
          <w:p w:rsidR="001A0C4D" w:rsidRPr="006A7D10" w:rsidRDefault="001A0C4D" w:rsidP="00F97091"/>
          <w:p w:rsidR="001A0C4D" w:rsidRPr="006A7D10" w:rsidRDefault="001A0C4D" w:rsidP="00F97091"/>
        </w:tc>
      </w:tr>
    </w:tbl>
    <w:p w:rsidR="001A0C4D" w:rsidRPr="006A7D10" w:rsidRDefault="001A0C4D" w:rsidP="001A0C4D"/>
    <w:p w:rsidR="001A0C4D" w:rsidRPr="006A7D10" w:rsidRDefault="001A0C4D" w:rsidP="001A0C4D">
      <w:pPr>
        <w:tabs>
          <w:tab w:val="left" w:pos="567"/>
        </w:tabs>
      </w:pPr>
      <w:r>
        <w:tab/>
      </w:r>
      <w:r w:rsidRPr="006A7D10">
        <w:t>Código Curso</w:t>
      </w:r>
      <w:r w:rsidR="00AC3731">
        <w:t>:</w:t>
      </w:r>
      <w:r w:rsidRPr="006A7D10">
        <w:t xml:space="preserve">  </w:t>
      </w:r>
      <w:r w:rsidRPr="006A7D10">
        <w:tab/>
      </w:r>
      <w:r>
        <w:tab/>
        <w:t>Curso académico</w:t>
      </w:r>
      <w:r w:rsidR="00AC3731">
        <w:t>:</w:t>
      </w:r>
    </w:p>
    <w:tbl>
      <w:tblPr>
        <w:tblStyle w:val="Tablaconcuadrcula"/>
        <w:tblW w:w="0" w:type="auto"/>
        <w:tblInd w:w="562" w:type="dxa"/>
        <w:tblLayout w:type="fixed"/>
        <w:tblLook w:val="04A0"/>
      </w:tblPr>
      <w:tblGrid>
        <w:gridCol w:w="1985"/>
        <w:gridCol w:w="3118"/>
      </w:tblGrid>
      <w:tr w:rsidR="001A0C4D" w:rsidTr="00F97091">
        <w:tc>
          <w:tcPr>
            <w:tcW w:w="1985" w:type="dxa"/>
          </w:tcPr>
          <w:p w:rsidR="001A0C4D" w:rsidRPr="006A7D10" w:rsidRDefault="001A0C4D" w:rsidP="00F97091"/>
        </w:tc>
        <w:tc>
          <w:tcPr>
            <w:tcW w:w="3118" w:type="dxa"/>
          </w:tcPr>
          <w:p w:rsidR="001A0C4D" w:rsidRPr="006A7D10" w:rsidRDefault="001A0C4D" w:rsidP="00F97091"/>
        </w:tc>
      </w:tr>
    </w:tbl>
    <w:p w:rsidR="001A0C4D" w:rsidRPr="006A7D10" w:rsidRDefault="001A0C4D" w:rsidP="001A0C4D"/>
    <w:p w:rsidR="001A0C4D" w:rsidRPr="006A7D10" w:rsidRDefault="001A0C4D" w:rsidP="001A0C4D"/>
    <w:p w:rsidR="001A0C4D" w:rsidRPr="006A7D10" w:rsidRDefault="001A0C4D" w:rsidP="001A0C4D">
      <w:pPr>
        <w:tabs>
          <w:tab w:val="left" w:pos="567"/>
        </w:tabs>
      </w:pPr>
      <w:r>
        <w:tab/>
      </w:r>
      <w:r w:rsidRPr="006A7D10">
        <w:t>Nombre del Título Propio</w:t>
      </w:r>
      <w:r w:rsidR="00AC3731">
        <w:t>:</w:t>
      </w:r>
    </w:p>
    <w:tbl>
      <w:tblPr>
        <w:tblStyle w:val="Tablaconcuadrcula"/>
        <w:tblW w:w="0" w:type="auto"/>
        <w:tblInd w:w="562" w:type="dxa"/>
        <w:tblLayout w:type="fixed"/>
        <w:tblLook w:val="04A0"/>
      </w:tblPr>
      <w:tblGrid>
        <w:gridCol w:w="9781"/>
      </w:tblGrid>
      <w:tr w:rsidR="001A0C4D" w:rsidTr="00F97091">
        <w:trPr>
          <w:trHeight w:val="272"/>
        </w:trPr>
        <w:tc>
          <w:tcPr>
            <w:tcW w:w="9781" w:type="dxa"/>
          </w:tcPr>
          <w:p w:rsidR="001A0C4D" w:rsidRPr="006A7D10" w:rsidRDefault="001A0C4D" w:rsidP="00F97091"/>
          <w:p w:rsidR="001A0C4D" w:rsidRPr="006A7D10" w:rsidRDefault="001A0C4D" w:rsidP="00F97091"/>
          <w:p w:rsidR="001A0C4D" w:rsidRPr="006A7D10" w:rsidRDefault="001A0C4D" w:rsidP="00F97091"/>
          <w:p w:rsidR="001A0C4D" w:rsidRPr="006A7D10" w:rsidRDefault="001A0C4D" w:rsidP="00F97091"/>
        </w:tc>
      </w:tr>
    </w:tbl>
    <w:p w:rsidR="001A0C4D" w:rsidRPr="006A7D10" w:rsidRDefault="001A0C4D" w:rsidP="001A0C4D"/>
    <w:p w:rsidR="001A0C4D" w:rsidRPr="006A7D10" w:rsidRDefault="001A0C4D" w:rsidP="001A0C4D">
      <w:pPr>
        <w:tabs>
          <w:tab w:val="left" w:pos="567"/>
        </w:tabs>
      </w:pPr>
      <w:r>
        <w:tab/>
      </w:r>
      <w:r w:rsidRPr="006A7D10">
        <w:t>Código Curso</w:t>
      </w:r>
      <w:r w:rsidR="00AC3731">
        <w:t>:</w:t>
      </w:r>
      <w:r w:rsidRPr="006A7D10">
        <w:t xml:space="preserve">  </w:t>
      </w:r>
      <w:r w:rsidRPr="006A7D10">
        <w:tab/>
      </w:r>
      <w:r>
        <w:tab/>
        <w:t>Curso académico</w:t>
      </w:r>
      <w:r w:rsidR="00AC3731">
        <w:t>:</w:t>
      </w:r>
    </w:p>
    <w:tbl>
      <w:tblPr>
        <w:tblStyle w:val="Tablaconcuadrcula"/>
        <w:tblW w:w="0" w:type="auto"/>
        <w:tblInd w:w="562" w:type="dxa"/>
        <w:tblLayout w:type="fixed"/>
        <w:tblLook w:val="04A0"/>
      </w:tblPr>
      <w:tblGrid>
        <w:gridCol w:w="1985"/>
        <w:gridCol w:w="3118"/>
      </w:tblGrid>
      <w:tr w:rsidR="001A0C4D" w:rsidTr="00F97091">
        <w:tc>
          <w:tcPr>
            <w:tcW w:w="1985" w:type="dxa"/>
          </w:tcPr>
          <w:p w:rsidR="001A0C4D" w:rsidRPr="006A7D10" w:rsidRDefault="001A0C4D" w:rsidP="00F97091"/>
        </w:tc>
        <w:tc>
          <w:tcPr>
            <w:tcW w:w="3118" w:type="dxa"/>
          </w:tcPr>
          <w:p w:rsidR="001A0C4D" w:rsidRPr="006A7D10" w:rsidRDefault="001A0C4D" w:rsidP="00F97091"/>
        </w:tc>
      </w:tr>
    </w:tbl>
    <w:p w:rsidR="001A0C4D" w:rsidRPr="006A7D10" w:rsidRDefault="001A0C4D" w:rsidP="001A0C4D"/>
    <w:p w:rsidR="001A0C4D" w:rsidRPr="006A7D10" w:rsidRDefault="001A0C4D" w:rsidP="001A0C4D"/>
    <w:p w:rsidR="001A0C4D" w:rsidRPr="006A7D10" w:rsidRDefault="001A0C4D" w:rsidP="001A0C4D">
      <w:pPr>
        <w:tabs>
          <w:tab w:val="left" w:pos="567"/>
        </w:tabs>
      </w:pPr>
      <w:r>
        <w:tab/>
      </w:r>
      <w:r w:rsidRPr="006A7D10">
        <w:t>Nombre del Título Propio</w:t>
      </w:r>
      <w:r w:rsidR="00AC3731">
        <w:t>:</w:t>
      </w:r>
    </w:p>
    <w:tbl>
      <w:tblPr>
        <w:tblStyle w:val="Tablaconcuadrcula"/>
        <w:tblW w:w="0" w:type="auto"/>
        <w:tblInd w:w="562" w:type="dxa"/>
        <w:tblLayout w:type="fixed"/>
        <w:tblLook w:val="04A0"/>
      </w:tblPr>
      <w:tblGrid>
        <w:gridCol w:w="9781"/>
      </w:tblGrid>
      <w:tr w:rsidR="001A0C4D" w:rsidTr="00F97091">
        <w:trPr>
          <w:trHeight w:val="272"/>
        </w:trPr>
        <w:tc>
          <w:tcPr>
            <w:tcW w:w="9781" w:type="dxa"/>
          </w:tcPr>
          <w:p w:rsidR="001A0C4D" w:rsidRPr="006A7D10" w:rsidRDefault="001A0C4D" w:rsidP="00F97091"/>
          <w:p w:rsidR="001A0C4D" w:rsidRPr="006A7D10" w:rsidRDefault="001A0C4D" w:rsidP="00F97091"/>
          <w:p w:rsidR="001A0C4D" w:rsidRPr="006A7D10" w:rsidRDefault="001A0C4D" w:rsidP="00F97091"/>
          <w:p w:rsidR="001A0C4D" w:rsidRPr="006A7D10" w:rsidRDefault="001A0C4D" w:rsidP="00F97091"/>
        </w:tc>
      </w:tr>
    </w:tbl>
    <w:p w:rsidR="001A0C4D" w:rsidRPr="006A7D10" w:rsidRDefault="001A0C4D" w:rsidP="001A0C4D"/>
    <w:p w:rsidR="001A0C4D" w:rsidRPr="006A7D10" w:rsidRDefault="001A0C4D" w:rsidP="00EC5B22">
      <w:pPr>
        <w:tabs>
          <w:tab w:val="left" w:pos="567"/>
        </w:tabs>
      </w:pPr>
      <w:r>
        <w:tab/>
      </w:r>
    </w:p>
    <w:sectPr w:rsidR="001A0C4D" w:rsidRPr="006A7D10" w:rsidSect="005922FF">
      <w:headerReference w:type="default" r:id="rId8"/>
      <w:footerReference w:type="default" r:id="rId9"/>
      <w:pgSz w:w="11906" w:h="16838"/>
      <w:pgMar w:top="720" w:right="720" w:bottom="720" w:left="720" w:header="709" w:footer="109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12EF" w:rsidRDefault="008512EF" w:rsidP="00FF46C8">
      <w:r>
        <w:separator/>
      </w:r>
    </w:p>
  </w:endnote>
  <w:endnote w:type="continuationSeparator" w:id="0">
    <w:p w:rsidR="008512EF" w:rsidRDefault="008512EF" w:rsidP="00FF46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DF8" w:rsidRDefault="00571BD8">
    <w:pPr>
      <w:pStyle w:val="Piedepgina"/>
    </w:pPr>
    <w:r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7" type="#_x0000_t202" style="position:absolute;margin-left:280.5pt;margin-top:9.5pt;width:247.55pt;height:38.2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" stroked="f">
          <v:textbox style="mso-fit-shape-to-text:t">
            <w:txbxContent>
              <w:p w:rsidR="00896297" w:rsidRPr="006A7D10" w:rsidRDefault="00EA5D52" w:rsidP="006A7D10">
                <w:pPr>
                  <w:pStyle w:val="NormalWeb"/>
                </w:pPr>
                <w:r w:rsidRPr="006A7D10">
                  <w:t>Pabellón de Gobierno, 3ª planta. Campus El Ejido</w:t>
                </w:r>
                <w:r w:rsidR="007A0DF8" w:rsidRPr="006A7D10">
                  <w:t xml:space="preserve">. 29071. </w:t>
                </w:r>
              </w:p>
              <w:p w:rsidR="007A0DF8" w:rsidRPr="006A7D10" w:rsidRDefault="007A0DF8" w:rsidP="006A7D10">
                <w:pPr>
                  <w:pStyle w:val="NormalWeb"/>
                </w:pPr>
                <w:r w:rsidRPr="006A7D10">
                  <w:rPr>
                    <w:rStyle w:val="negrita1"/>
                  </w:rPr>
                  <w:t xml:space="preserve">Tel.: </w:t>
                </w:r>
                <w:r w:rsidRPr="006A7D10">
                  <w:t xml:space="preserve">952 13 </w:t>
                </w:r>
                <w:r w:rsidR="00B05CF5" w:rsidRPr="006A7D10">
                  <w:t>11 10</w:t>
                </w:r>
                <w:r w:rsidR="00EA5D52" w:rsidRPr="006A7D10">
                  <w:t xml:space="preserve"> / 25 60</w:t>
                </w:r>
                <w:r w:rsidRPr="006A7D10">
                  <w:t xml:space="preserve">   </w:t>
                </w:r>
                <w:r w:rsidR="00896297" w:rsidRPr="006A7D10">
                  <w:rPr>
                    <w:rStyle w:val="negrita1"/>
                  </w:rPr>
                  <w:t xml:space="preserve">Fax: </w:t>
                </w:r>
                <w:r w:rsidR="00B05CF5" w:rsidRPr="006A7D10">
                  <w:rPr>
                    <w:rStyle w:val="negrita1"/>
                  </w:rPr>
                  <w:t>952 13 78 39</w:t>
                </w:r>
                <w:r w:rsidR="00896297" w:rsidRPr="006A7D10">
                  <w:rPr>
                    <w:rStyle w:val="negrita1"/>
                  </w:rPr>
                  <w:t xml:space="preserve">  </w:t>
                </w:r>
                <w:r w:rsidRPr="006A7D10">
                  <w:rPr>
                    <w:rStyle w:val="negrita1"/>
                  </w:rPr>
                  <w:t>E-mail</w:t>
                </w:r>
                <w:r w:rsidR="00B05CF5" w:rsidRPr="006A7D10">
                  <w:rPr>
                    <w:rStyle w:val="negrita1"/>
                  </w:rPr>
                  <w:t>: tp@uma.es</w:t>
                </w:r>
                <w:r w:rsidRPr="006A7D10">
                  <w:rPr>
                    <w:rStyle w:val="negrita1"/>
                  </w:rPr>
                  <w:t xml:space="preserve"> </w:t>
                </w:r>
              </w:p>
              <w:p w:rsidR="007A0DF8" w:rsidRPr="006A7D10" w:rsidRDefault="007A0DF8" w:rsidP="006A7D10"/>
            </w:txbxContent>
          </v:textbox>
        </v:shape>
      </w:pict>
    </w:r>
    <w:r w:rsidR="00896297" w:rsidRPr="006A7D10">
      <w:rPr>
        <w:noProof/>
        <w:lang w:val="es-ES" w:eastAsia="es-ES"/>
      </w:rPr>
      <w:drawing>
        <wp:inline distT="0" distB="0" distL="0" distR="0">
          <wp:extent cx="3492500" cy="632655"/>
          <wp:effectExtent l="0" t="0" r="0" b="2540"/>
          <wp:docPr id="1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12EF" w:rsidRDefault="008512EF" w:rsidP="00FF46C8">
      <w:r>
        <w:separator/>
      </w:r>
    </w:p>
  </w:footnote>
  <w:footnote w:type="continuationSeparator" w:id="0">
    <w:p w:rsidR="008512EF" w:rsidRDefault="008512EF" w:rsidP="00FF46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DF8" w:rsidRDefault="00571BD8">
    <w:pPr>
      <w:pStyle w:val="Encabezado"/>
    </w:pPr>
    <w:r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8" type="#_x0000_t202" style="position:absolute;margin-left:280.05pt;margin-top:9.55pt;width:253.45pt;height:27.85pt;z-index:2516602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" stroked="f">
          <v:textbox style="mso-fit-shape-to-text:t">
            <w:txbxContent>
              <w:p w:rsidR="007A0DF8" w:rsidRPr="006A7D10" w:rsidRDefault="002B294F" w:rsidP="006A7D10">
                <w:r w:rsidRPr="006A7D10">
                  <w:t xml:space="preserve">Vicerrectorado </w:t>
                </w:r>
                <w:r w:rsidR="00B05CF5" w:rsidRPr="006A7D10">
                  <w:t>de Estudios de Posgrado</w:t>
                </w:r>
              </w:p>
              <w:p w:rsidR="002B294F" w:rsidRPr="006A7D10" w:rsidRDefault="00B05CF5" w:rsidP="006A7D10">
                <w:r w:rsidRPr="006A7D10">
                  <w:t>Sección Titulaciones Propias</w:t>
                </w:r>
              </w:p>
            </w:txbxContent>
          </v:textbox>
        </v:shape>
      </w:pict>
    </w:r>
    <w:r w:rsidR="007A0DF8" w:rsidRPr="006A7D10">
      <w:rPr>
        <w:noProof/>
        <w:lang w:val="es-ES" w:eastAsia="es-ES"/>
      </w:rPr>
      <w:drawing>
        <wp:inline distT="0" distB="0" distL="0" distR="0">
          <wp:extent cx="2933700" cy="624305"/>
          <wp:effectExtent l="0" t="0" r="0" b="10795"/>
          <wp:docPr id="12" name="Imagen 1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A0DF8" w:rsidRDefault="007A0DF8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ocumentProtection w:formatting="1" w:enforcement="0"/>
  <w:styleLockThem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201DF1"/>
    <w:rsid w:val="00012947"/>
    <w:rsid w:val="000A0950"/>
    <w:rsid w:val="000A0D26"/>
    <w:rsid w:val="000C56A8"/>
    <w:rsid w:val="000E1358"/>
    <w:rsid w:val="000E663A"/>
    <w:rsid w:val="00107350"/>
    <w:rsid w:val="00116D69"/>
    <w:rsid w:val="00116EA6"/>
    <w:rsid w:val="001375C0"/>
    <w:rsid w:val="001622BF"/>
    <w:rsid w:val="001826A1"/>
    <w:rsid w:val="001A0C4D"/>
    <w:rsid w:val="001A7797"/>
    <w:rsid w:val="00201DF1"/>
    <w:rsid w:val="00210266"/>
    <w:rsid w:val="002A7890"/>
    <w:rsid w:val="002B294F"/>
    <w:rsid w:val="002D194B"/>
    <w:rsid w:val="003441F3"/>
    <w:rsid w:val="00352B5D"/>
    <w:rsid w:val="00364585"/>
    <w:rsid w:val="00374755"/>
    <w:rsid w:val="00391354"/>
    <w:rsid w:val="003A6B7A"/>
    <w:rsid w:val="003D3F89"/>
    <w:rsid w:val="003D6EE9"/>
    <w:rsid w:val="003F577C"/>
    <w:rsid w:val="004003C1"/>
    <w:rsid w:val="00405302"/>
    <w:rsid w:val="00440D9B"/>
    <w:rsid w:val="00476878"/>
    <w:rsid w:val="00497643"/>
    <w:rsid w:val="004B5672"/>
    <w:rsid w:val="004C679A"/>
    <w:rsid w:val="00525CAF"/>
    <w:rsid w:val="005445BB"/>
    <w:rsid w:val="00544FA7"/>
    <w:rsid w:val="00571BD8"/>
    <w:rsid w:val="005770BA"/>
    <w:rsid w:val="005922FF"/>
    <w:rsid w:val="005A631F"/>
    <w:rsid w:val="005B2E69"/>
    <w:rsid w:val="005B6670"/>
    <w:rsid w:val="005F3993"/>
    <w:rsid w:val="0060677C"/>
    <w:rsid w:val="0062653D"/>
    <w:rsid w:val="00634CE3"/>
    <w:rsid w:val="006361E2"/>
    <w:rsid w:val="006A7D10"/>
    <w:rsid w:val="006D4C1D"/>
    <w:rsid w:val="006D6755"/>
    <w:rsid w:val="006F3922"/>
    <w:rsid w:val="007216D5"/>
    <w:rsid w:val="00754A1C"/>
    <w:rsid w:val="0075719B"/>
    <w:rsid w:val="00757C9C"/>
    <w:rsid w:val="0078349E"/>
    <w:rsid w:val="007A0DF8"/>
    <w:rsid w:val="008340A2"/>
    <w:rsid w:val="008355AF"/>
    <w:rsid w:val="008512EF"/>
    <w:rsid w:val="008643D1"/>
    <w:rsid w:val="008862BE"/>
    <w:rsid w:val="00894398"/>
    <w:rsid w:val="00896297"/>
    <w:rsid w:val="008A33CE"/>
    <w:rsid w:val="008C150A"/>
    <w:rsid w:val="009232EC"/>
    <w:rsid w:val="00924BD9"/>
    <w:rsid w:val="00977149"/>
    <w:rsid w:val="009B24C6"/>
    <w:rsid w:val="009E2D0F"/>
    <w:rsid w:val="00A052AB"/>
    <w:rsid w:val="00A14C8E"/>
    <w:rsid w:val="00A32B02"/>
    <w:rsid w:val="00A34C73"/>
    <w:rsid w:val="00A55F50"/>
    <w:rsid w:val="00A601A1"/>
    <w:rsid w:val="00A63A69"/>
    <w:rsid w:val="00A814BF"/>
    <w:rsid w:val="00A82288"/>
    <w:rsid w:val="00A86F86"/>
    <w:rsid w:val="00AC3731"/>
    <w:rsid w:val="00AD4600"/>
    <w:rsid w:val="00B05CF5"/>
    <w:rsid w:val="00B14466"/>
    <w:rsid w:val="00B660E2"/>
    <w:rsid w:val="00B73E74"/>
    <w:rsid w:val="00B855A7"/>
    <w:rsid w:val="00B94598"/>
    <w:rsid w:val="00BD6FF5"/>
    <w:rsid w:val="00BE7AF0"/>
    <w:rsid w:val="00C067E1"/>
    <w:rsid w:val="00C23877"/>
    <w:rsid w:val="00C24DC6"/>
    <w:rsid w:val="00C44DF4"/>
    <w:rsid w:val="00C93AC3"/>
    <w:rsid w:val="00CE0440"/>
    <w:rsid w:val="00D02D02"/>
    <w:rsid w:val="00D14C04"/>
    <w:rsid w:val="00D210C8"/>
    <w:rsid w:val="00D33A55"/>
    <w:rsid w:val="00DA6BCA"/>
    <w:rsid w:val="00DC1694"/>
    <w:rsid w:val="00DF7C85"/>
    <w:rsid w:val="00E14969"/>
    <w:rsid w:val="00E61A0D"/>
    <w:rsid w:val="00E66440"/>
    <w:rsid w:val="00E71B69"/>
    <w:rsid w:val="00E917F4"/>
    <w:rsid w:val="00EA32F2"/>
    <w:rsid w:val="00EA5D52"/>
    <w:rsid w:val="00EC5B22"/>
    <w:rsid w:val="00ED469A"/>
    <w:rsid w:val="00F61762"/>
    <w:rsid w:val="00FB4D2E"/>
    <w:rsid w:val="00FE37DE"/>
    <w:rsid w:val="00FE7BB0"/>
    <w:rsid w:val="00FF46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table" w:styleId="Tablaconcuadrcula">
    <w:name w:val="Table Grid"/>
    <w:basedOn w:val="Tablanormal"/>
    <w:uiPriority w:val="59"/>
    <w:rsid w:val="003D6E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gm\Escritorio\COMPARTIDO\Modelos%20Formularios\PLANTILLA%20SOLICITUD%20CERTIFICADO%20DOCENT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79012B-06AB-41F7-BD02-955E1AD3E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SOLICITUD CERTIFICADO DOCENTE.dotx</Template>
  <TotalTime>2</TotalTime>
  <Pages>3</Pages>
  <Words>162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pgm</dc:creator>
  <cp:lastModifiedBy>pgm</cp:lastModifiedBy>
  <cp:revision>3</cp:revision>
  <cp:lastPrinted>2016-11-22T10:27:00Z</cp:lastPrinted>
  <dcterms:created xsi:type="dcterms:W3CDTF">2016-11-22T11:46:00Z</dcterms:created>
  <dcterms:modified xsi:type="dcterms:W3CDTF">2016-11-29T13:19:00Z</dcterms:modified>
</cp:coreProperties>
</file>