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D41140" w14:textId="77777777" w:rsidR="00540605" w:rsidRDefault="00540605" w:rsidP="00234586">
      <w:pPr>
        <w:spacing w:after="0" w:line="240" w:lineRule="auto"/>
        <w:jc w:val="center"/>
        <w:rPr>
          <w:b/>
          <w:u w:val="single"/>
        </w:rPr>
      </w:pPr>
    </w:p>
    <w:p w14:paraId="5B80843D" w14:textId="3DDF710B" w:rsidR="00806FF3" w:rsidRDefault="00CE3287" w:rsidP="00234586">
      <w:pPr>
        <w:spacing w:after="0" w:line="240" w:lineRule="auto"/>
        <w:jc w:val="center"/>
        <w:rPr>
          <w:b/>
          <w:u w:val="single"/>
        </w:rPr>
      </w:pPr>
      <w:r>
        <w:rPr>
          <w:b/>
          <w:u w:val="single"/>
        </w:rPr>
        <w:t>DECLARACIÓN RESPONSABLE PARA LA PRESENTACIÓN DE DOCUMENTACIÓN</w:t>
      </w:r>
    </w:p>
    <w:p w14:paraId="48C90C0F" w14:textId="77777777" w:rsidR="00540605" w:rsidRPr="00AD3554" w:rsidRDefault="00540605" w:rsidP="00234586">
      <w:pPr>
        <w:spacing w:after="0" w:line="240" w:lineRule="auto"/>
        <w:jc w:val="center"/>
        <w:rPr>
          <w:b/>
          <w:u w:val="single"/>
        </w:rPr>
      </w:pPr>
    </w:p>
    <w:p w14:paraId="6C5E0F72" w14:textId="68107DD8" w:rsidR="00424AD6" w:rsidRDefault="00424AD6" w:rsidP="00737123">
      <w:pPr>
        <w:tabs>
          <w:tab w:val="left" w:pos="2184"/>
        </w:tabs>
        <w:spacing w:after="0"/>
        <w:rPr>
          <w:b/>
          <w:sz w:val="14"/>
          <w:szCs w:val="14"/>
        </w:rPr>
      </w:pPr>
    </w:p>
    <w:p w14:paraId="5BB8C772" w14:textId="77777777" w:rsidR="00540605" w:rsidRPr="000F48F3" w:rsidRDefault="00540605" w:rsidP="00737123">
      <w:pPr>
        <w:tabs>
          <w:tab w:val="left" w:pos="2184"/>
        </w:tabs>
        <w:spacing w:after="0"/>
        <w:rPr>
          <w:b/>
          <w:sz w:val="14"/>
          <w:szCs w:val="14"/>
        </w:rPr>
      </w:pPr>
    </w:p>
    <w:p w14:paraId="6F8368D8" w14:textId="77777777" w:rsidR="00737123" w:rsidRPr="00617F6E" w:rsidRDefault="00737123" w:rsidP="00737123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 xml:space="preserve">DATOS PERSONALES DEL </w:t>
      </w:r>
      <w:r w:rsidR="00424AD6">
        <w:rPr>
          <w:b/>
        </w:rPr>
        <w:t>ESTUDIANTE</w:t>
      </w:r>
      <w:r w:rsidRPr="00617F6E">
        <w:rPr>
          <w:b/>
        </w:rPr>
        <w:t>:</w:t>
      </w: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1413"/>
        <w:gridCol w:w="941"/>
        <w:gridCol w:w="193"/>
        <w:gridCol w:w="115"/>
        <w:gridCol w:w="1585"/>
        <w:gridCol w:w="1702"/>
        <w:gridCol w:w="436"/>
        <w:gridCol w:w="1247"/>
        <w:gridCol w:w="2992"/>
      </w:tblGrid>
      <w:tr w:rsidR="001D1FB0" w:rsidRPr="00D818BF" w14:paraId="4C67CE85" w14:textId="77777777" w:rsidTr="00424AD6">
        <w:tc>
          <w:tcPr>
            <w:tcW w:w="665" w:type="pct"/>
            <w:vAlign w:val="bottom"/>
          </w:tcPr>
          <w:p w14:paraId="1F5A1DFB" w14:textId="77777777"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Apellidos:</w:t>
            </w:r>
          </w:p>
        </w:tc>
        <w:tc>
          <w:tcPr>
            <w:tcW w:w="2340" w:type="pct"/>
            <w:gridSpan w:val="6"/>
            <w:vAlign w:val="bottom"/>
          </w:tcPr>
          <w:p w14:paraId="5F3CF53B" w14:textId="77777777" w:rsidR="004E264F" w:rsidRPr="00D818BF" w:rsidRDefault="004E264F" w:rsidP="00DA0DD5">
            <w:pPr>
              <w:spacing w:before="120"/>
            </w:pPr>
            <w:permStart w:id="1994592976" w:edGrp="everyone"/>
            <w:permEnd w:id="1994592976"/>
          </w:p>
        </w:tc>
        <w:tc>
          <w:tcPr>
            <w:tcW w:w="587" w:type="pct"/>
            <w:vAlign w:val="bottom"/>
          </w:tcPr>
          <w:p w14:paraId="4098CA7A" w14:textId="77777777" w:rsidR="004E264F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Nombre:</w:t>
            </w:r>
          </w:p>
        </w:tc>
        <w:tc>
          <w:tcPr>
            <w:tcW w:w="1408" w:type="pct"/>
            <w:vAlign w:val="bottom"/>
          </w:tcPr>
          <w:p w14:paraId="409C6F54" w14:textId="77777777" w:rsidR="004E264F" w:rsidRPr="00D818BF" w:rsidRDefault="004E264F" w:rsidP="00DA0DD5">
            <w:pPr>
              <w:spacing w:before="120"/>
            </w:pPr>
            <w:permStart w:id="552091022" w:edGrp="everyone"/>
            <w:permEnd w:id="552091022"/>
          </w:p>
        </w:tc>
      </w:tr>
      <w:tr w:rsidR="00617F6E" w:rsidRPr="00944685" w14:paraId="5341954F" w14:textId="77777777" w:rsidTr="00424AD6">
        <w:tc>
          <w:tcPr>
            <w:tcW w:w="1108" w:type="pct"/>
            <w:gridSpan w:val="2"/>
            <w:vAlign w:val="bottom"/>
          </w:tcPr>
          <w:p w14:paraId="456A9876" w14:textId="77777777" w:rsidR="00DA0DD5" w:rsidRPr="00D818BF" w:rsidRDefault="004E264F" w:rsidP="00DA0DD5">
            <w:pPr>
              <w:rPr>
                <w:b/>
              </w:rPr>
            </w:pPr>
            <w:r w:rsidRPr="00D818BF">
              <w:rPr>
                <w:b/>
              </w:rPr>
              <w:t>D.N.I./ Pasaporte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891" w:type="pct"/>
            <w:gridSpan w:val="3"/>
            <w:vAlign w:val="bottom"/>
          </w:tcPr>
          <w:p w14:paraId="2567C009" w14:textId="77777777" w:rsidR="00DA0DD5" w:rsidRPr="00944685" w:rsidRDefault="00DA0DD5" w:rsidP="00DA0DD5">
            <w:pPr>
              <w:spacing w:before="120"/>
            </w:pPr>
            <w:permStart w:id="1126638425" w:edGrp="everyone"/>
            <w:permEnd w:id="1126638425"/>
          </w:p>
        </w:tc>
        <w:tc>
          <w:tcPr>
            <w:tcW w:w="801" w:type="pct"/>
            <w:vAlign w:val="bottom"/>
          </w:tcPr>
          <w:p w14:paraId="183ED298" w14:textId="77777777" w:rsidR="00DA0DD5" w:rsidRPr="00D818BF" w:rsidRDefault="00DC13ED" w:rsidP="00DA0DD5">
            <w:pPr>
              <w:rPr>
                <w:b/>
              </w:rPr>
            </w:pPr>
            <w:r>
              <w:rPr>
                <w:b/>
              </w:rPr>
              <w:t>Telé</w:t>
            </w:r>
            <w:r w:rsidR="00424AD6">
              <w:rPr>
                <w:b/>
              </w:rPr>
              <w:t>fono/s</w:t>
            </w:r>
            <w:r w:rsidR="00DA0DD5" w:rsidRPr="00D818BF">
              <w:rPr>
                <w:b/>
              </w:rPr>
              <w:t>:</w:t>
            </w:r>
          </w:p>
        </w:tc>
        <w:tc>
          <w:tcPr>
            <w:tcW w:w="2200" w:type="pct"/>
            <w:gridSpan w:val="3"/>
            <w:vAlign w:val="bottom"/>
          </w:tcPr>
          <w:p w14:paraId="3D21C2F9" w14:textId="77777777" w:rsidR="00DA0DD5" w:rsidRPr="00944685" w:rsidRDefault="00DA0DD5" w:rsidP="00DA0DD5">
            <w:pPr>
              <w:spacing w:before="120"/>
            </w:pPr>
            <w:permStart w:id="1569092778" w:edGrp="everyone"/>
            <w:permEnd w:id="1569092778"/>
          </w:p>
        </w:tc>
      </w:tr>
      <w:tr w:rsidR="00617F6E" w:rsidRPr="00944685" w14:paraId="25D62888" w14:textId="77777777" w:rsidTr="00733E36">
        <w:tc>
          <w:tcPr>
            <w:tcW w:w="1199" w:type="pct"/>
            <w:gridSpan w:val="3"/>
            <w:vAlign w:val="bottom"/>
          </w:tcPr>
          <w:p w14:paraId="1609E326" w14:textId="77777777" w:rsidR="00DA0DD5" w:rsidRPr="00D818BF" w:rsidRDefault="00424AD6" w:rsidP="00617F6E">
            <w:pPr>
              <w:rPr>
                <w:b/>
              </w:rPr>
            </w:pPr>
            <w:r>
              <w:rPr>
                <w:b/>
              </w:rPr>
              <w:t>Correo electrónico</w:t>
            </w:r>
            <w:r w:rsidR="00617F6E" w:rsidRPr="00D818BF">
              <w:rPr>
                <w:b/>
              </w:rPr>
              <w:t>:</w:t>
            </w:r>
          </w:p>
        </w:tc>
        <w:tc>
          <w:tcPr>
            <w:tcW w:w="3801" w:type="pct"/>
            <w:gridSpan w:val="6"/>
            <w:vAlign w:val="bottom"/>
          </w:tcPr>
          <w:p w14:paraId="145BEE6B" w14:textId="77777777" w:rsidR="00DA0DD5" w:rsidRPr="00944685" w:rsidRDefault="00DA0DD5" w:rsidP="00DA0DD5">
            <w:pPr>
              <w:spacing w:before="120"/>
            </w:pPr>
            <w:permStart w:id="594685755" w:edGrp="everyone"/>
            <w:permEnd w:id="594685755"/>
          </w:p>
        </w:tc>
      </w:tr>
      <w:tr w:rsidR="00617F6E" w:rsidRPr="00944685" w14:paraId="65FFB4C6" w14:textId="77777777" w:rsidTr="00424AD6">
        <w:tc>
          <w:tcPr>
            <w:tcW w:w="1253" w:type="pct"/>
            <w:gridSpan w:val="4"/>
            <w:vAlign w:val="bottom"/>
          </w:tcPr>
          <w:p w14:paraId="23DDC2F3" w14:textId="77777777" w:rsidR="00DA0DD5" w:rsidRPr="00D818BF" w:rsidRDefault="00617F6E" w:rsidP="00617F6E">
            <w:pPr>
              <w:rPr>
                <w:b/>
              </w:rPr>
            </w:pPr>
            <w:r w:rsidRPr="00D818BF">
              <w:rPr>
                <w:b/>
              </w:rPr>
              <w:t>Titulación que cursa:</w:t>
            </w:r>
          </w:p>
        </w:tc>
        <w:permStart w:id="1860991490" w:edGrp="everyone" w:displacedByCustomXml="next"/>
        <w:sdt>
          <w:sdtPr>
            <w:id w:val="415519259"/>
            <w:placeholder>
              <w:docPart w:val="D0926F70E01E421DBBAA7EDB3AB85804"/>
            </w:placeholder>
            <w:showingPlcHdr/>
            <w:dropDownList>
              <w:listItem w:value="Elija un elemento."/>
              <w:listItem w:displayText="Grado en Ingeniería de Sistemas de Telecomunicación" w:value="Grado en Ingeniería de Sistemas de Telecomunicación"/>
              <w:listItem w:displayText="Grado en Ingeniería de Sistemas Electrónicos" w:value="Grado en Ingeniería de Sistemas Electrónicos"/>
              <w:listItem w:displayText="Grado en Ingeniería de Sonido e Imagen" w:value="Grado en Ingeniería de Sonido e Imagen"/>
              <w:listItem w:displayText="Grado en Ingeniería Telemática" w:value="Grado en Ingeniería Telemática"/>
              <w:listItem w:displayText="Grado en Ingeniería de Tecnologías de Telecomunicación" w:value="Grado en Ingeniería de Tecnologías de Telecomunicación"/>
              <w:listItem w:displayText="Doble Grado en Ingeniería de Tecnologías de Telecomunicación y Matemáticas" w:value="Doble Grado en Ingeniería de Tecnologías de Telecomunicación y Matemáticas"/>
            </w:dropDownList>
          </w:sdtPr>
          <w:sdtEndPr/>
          <w:sdtContent>
            <w:tc>
              <w:tcPr>
                <w:tcW w:w="3747" w:type="pct"/>
                <w:gridSpan w:val="5"/>
                <w:vAlign w:val="bottom"/>
              </w:tcPr>
              <w:p w14:paraId="0D8C9A14" w14:textId="77777777" w:rsidR="00DA0DD5" w:rsidRPr="00944685" w:rsidRDefault="007C5DFB" w:rsidP="00DA0DD5">
                <w:pPr>
                  <w:spacing w:before="120"/>
                </w:pPr>
                <w:r w:rsidRPr="008C46B8">
                  <w:rPr>
                    <w:rStyle w:val="Textodelmarcadordeposicin"/>
                  </w:rPr>
                  <w:t>Elija un elemento.</w:t>
                </w:r>
              </w:p>
            </w:tc>
          </w:sdtContent>
        </w:sdt>
        <w:permEnd w:id="1860991490" w:displacedByCustomXml="prev"/>
      </w:tr>
    </w:tbl>
    <w:p w14:paraId="1DC70306" w14:textId="77777777" w:rsidR="00617F6E" w:rsidRDefault="00617F6E" w:rsidP="0073326A">
      <w:pPr>
        <w:spacing w:after="0"/>
      </w:pPr>
    </w:p>
    <w:p w14:paraId="76CBB0A7" w14:textId="537C5965" w:rsidR="00424AD6" w:rsidRPr="00617F6E" w:rsidRDefault="00424AD6" w:rsidP="00424AD6">
      <w:pPr>
        <w:tabs>
          <w:tab w:val="left" w:pos="2184"/>
        </w:tabs>
        <w:spacing w:after="0"/>
        <w:rPr>
          <w:b/>
        </w:rPr>
      </w:pPr>
      <w:r w:rsidRPr="00617F6E">
        <w:rPr>
          <w:b/>
        </w:rPr>
        <w:t>D</w:t>
      </w:r>
      <w:r w:rsidR="00CE3287">
        <w:rPr>
          <w:b/>
        </w:rPr>
        <w:t>ECLARACIÓN RESPONSABLE</w:t>
      </w: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10624"/>
      </w:tblGrid>
      <w:tr w:rsidR="00424AD6" w:rsidRPr="00D818BF" w14:paraId="1642D382" w14:textId="77777777" w:rsidTr="00424AD6">
        <w:tc>
          <w:tcPr>
            <w:tcW w:w="5000" w:type="pct"/>
            <w:vAlign w:val="bottom"/>
          </w:tcPr>
          <w:p w14:paraId="128648EF" w14:textId="3C1C1099" w:rsidR="00424AD6" w:rsidRPr="00CE3287" w:rsidRDefault="00CE3287" w:rsidP="00CE3287">
            <w:pPr>
              <w:jc w:val="both"/>
              <w:rPr>
                <w:bCs/>
              </w:rPr>
            </w:pPr>
            <w:r>
              <w:rPr>
                <w:bCs/>
              </w:rPr>
              <w:t>El abajo firmante DECLARA BAJO SU RESPONSABILIDAD la veracidad de los documentos aportados y se compromete a aportar los originales cuando así se le solicite.</w:t>
            </w:r>
          </w:p>
          <w:p w14:paraId="44A8AEB3" w14:textId="77777777" w:rsidR="00424AD6" w:rsidRPr="00424AD6" w:rsidRDefault="00424AD6" w:rsidP="00424AD6">
            <w:pPr>
              <w:rPr>
                <w:b/>
              </w:rPr>
            </w:pPr>
          </w:p>
        </w:tc>
      </w:tr>
    </w:tbl>
    <w:p w14:paraId="3BBEB351" w14:textId="213EB09A" w:rsidR="004F786B" w:rsidRDefault="004F786B" w:rsidP="004F786B">
      <w:pPr>
        <w:spacing w:after="0"/>
        <w:rPr>
          <w:b/>
          <w:sz w:val="16"/>
          <w:szCs w:val="16"/>
        </w:rPr>
      </w:pP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10624"/>
      </w:tblGrid>
      <w:tr w:rsidR="00CE3287" w:rsidRPr="00D818BF" w14:paraId="5C7BA012" w14:textId="77777777" w:rsidTr="003A1ED8">
        <w:tc>
          <w:tcPr>
            <w:tcW w:w="5000" w:type="pct"/>
            <w:vAlign w:val="bottom"/>
          </w:tcPr>
          <w:p w14:paraId="76D9C918" w14:textId="77777777" w:rsidR="00CE3287" w:rsidRDefault="00CE3287" w:rsidP="003A1ED8">
            <w:pPr>
              <w:rPr>
                <w:b/>
              </w:rPr>
            </w:pPr>
            <w:r>
              <w:rPr>
                <w:b/>
              </w:rPr>
              <w:t xml:space="preserve">Procedimiento para el que realiza la declaración responsable: </w:t>
            </w:r>
            <w:permStart w:id="870939283" w:edGrp="everyone"/>
          </w:p>
          <w:permEnd w:id="870939283"/>
          <w:p w14:paraId="1C049A7A" w14:textId="77777777" w:rsidR="00CE3287" w:rsidRDefault="00CE3287" w:rsidP="003A1ED8">
            <w:pPr>
              <w:rPr>
                <w:b/>
              </w:rPr>
            </w:pPr>
          </w:p>
          <w:p w14:paraId="5D5DFC54" w14:textId="77777777" w:rsidR="00CE3287" w:rsidRDefault="00CE3287" w:rsidP="003A1ED8">
            <w:pPr>
              <w:rPr>
                <w:b/>
              </w:rPr>
            </w:pPr>
          </w:p>
          <w:p w14:paraId="77A6FE6D" w14:textId="647E53B4" w:rsidR="00CE3287" w:rsidRPr="00424AD6" w:rsidRDefault="00CE3287" w:rsidP="003A1ED8">
            <w:pPr>
              <w:rPr>
                <w:b/>
              </w:rPr>
            </w:pPr>
          </w:p>
        </w:tc>
      </w:tr>
    </w:tbl>
    <w:p w14:paraId="7D09C342" w14:textId="5BB16EE7" w:rsidR="00CE3287" w:rsidRDefault="00CE3287" w:rsidP="004F786B">
      <w:pPr>
        <w:spacing w:after="0"/>
        <w:rPr>
          <w:b/>
          <w:sz w:val="16"/>
          <w:szCs w:val="16"/>
        </w:rPr>
      </w:pPr>
    </w:p>
    <w:p w14:paraId="40F86A76" w14:textId="70C4E65E" w:rsidR="00CE3287" w:rsidRDefault="00CE3287" w:rsidP="004F786B">
      <w:pPr>
        <w:spacing w:after="0"/>
        <w:rPr>
          <w:b/>
          <w:sz w:val="16"/>
          <w:szCs w:val="16"/>
        </w:rPr>
      </w:pPr>
      <w:r>
        <w:rPr>
          <w:b/>
        </w:rPr>
        <w:t>Apercibimiento</w:t>
      </w:r>
    </w:p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10624"/>
      </w:tblGrid>
      <w:tr w:rsidR="00CE3287" w:rsidRPr="00944685" w14:paraId="33FBDE8C" w14:textId="77777777" w:rsidTr="003A1ED8">
        <w:tc>
          <w:tcPr>
            <w:tcW w:w="5000" w:type="pct"/>
            <w:vAlign w:val="bottom"/>
          </w:tcPr>
          <w:p w14:paraId="7EC057F9" w14:textId="37114C96" w:rsidR="00CE3287" w:rsidRPr="00CE3287" w:rsidRDefault="00CE3287" w:rsidP="00CE3287">
            <w:pPr>
              <w:jc w:val="both"/>
              <w:rPr>
                <w:bCs/>
              </w:rPr>
            </w:pPr>
            <w:r>
              <w:rPr>
                <w:bCs/>
              </w:rPr>
              <w:t>Quedo advertido/a de que la inexactitud o falsedad de los datos aportados determinará la declaración declarativa de tales circunstancias, con las consecuencias legales previstas en el Art. 69 de la Ley 39/2015 de 1 de octubre, del Procedimiento Administrativo Común, sin perjuicio de las responsabilidades penales, civiles o administrativas a que, en su caso, hubiera lugar.</w:t>
            </w:r>
          </w:p>
        </w:tc>
      </w:tr>
    </w:tbl>
    <w:p w14:paraId="61774E2C" w14:textId="77777777" w:rsidR="00CE3287" w:rsidRDefault="00CE3287" w:rsidP="004F786B">
      <w:pPr>
        <w:spacing w:after="0"/>
        <w:rPr>
          <w:b/>
          <w:sz w:val="16"/>
          <w:szCs w:val="16"/>
        </w:rPr>
      </w:pPr>
    </w:p>
    <w:p w14:paraId="1DF1EFA9" w14:textId="7E78C115" w:rsidR="00954CF8" w:rsidRPr="00954CF8" w:rsidRDefault="00954CF8" w:rsidP="00954CF8">
      <w:pPr>
        <w:spacing w:after="0"/>
        <w:jc w:val="both"/>
        <w:rPr>
          <w:i/>
          <w:sz w:val="26"/>
          <w:szCs w:val="26"/>
        </w:rPr>
      </w:pPr>
    </w:p>
    <w:tbl>
      <w:tblPr>
        <w:tblStyle w:val="Tablaconcuadrcula"/>
        <w:tblW w:w="2714" w:type="pct"/>
        <w:tblInd w:w="48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6"/>
        <w:gridCol w:w="467"/>
        <w:gridCol w:w="504"/>
        <w:gridCol w:w="2133"/>
        <w:gridCol w:w="608"/>
        <w:gridCol w:w="753"/>
      </w:tblGrid>
      <w:tr w:rsidR="004F786B" w:rsidRPr="00944685" w14:paraId="6244C121" w14:textId="77777777" w:rsidTr="00106F87">
        <w:tc>
          <w:tcPr>
            <w:tcW w:w="1131" w:type="pct"/>
            <w:vAlign w:val="bottom"/>
          </w:tcPr>
          <w:p w14:paraId="6583F9F0" w14:textId="77777777" w:rsidR="004F786B" w:rsidRPr="00944685" w:rsidRDefault="004F786B" w:rsidP="00E844CA">
            <w:permStart w:id="674647679" w:edGrp="everyone"/>
            <w:permEnd w:id="674647679"/>
            <w:r>
              <w:t>MÁLAGA,</w:t>
            </w:r>
          </w:p>
        </w:tc>
        <w:tc>
          <w:tcPr>
            <w:tcW w:w="405" w:type="pct"/>
            <w:tcBorders>
              <w:bottom w:val="single" w:sz="4" w:space="0" w:color="auto"/>
            </w:tcBorders>
            <w:vAlign w:val="bottom"/>
          </w:tcPr>
          <w:p w14:paraId="13185A56" w14:textId="77777777" w:rsidR="004F786B" w:rsidRPr="00944685" w:rsidRDefault="004F786B" w:rsidP="00E844CA">
            <w:pPr>
              <w:spacing w:before="120"/>
            </w:pPr>
            <w:permStart w:id="607673590" w:edGrp="everyone"/>
            <w:permEnd w:id="607673590"/>
          </w:p>
        </w:tc>
        <w:tc>
          <w:tcPr>
            <w:tcW w:w="437" w:type="pct"/>
            <w:vAlign w:val="bottom"/>
          </w:tcPr>
          <w:p w14:paraId="284E492B" w14:textId="77777777" w:rsidR="004F786B" w:rsidRPr="00944685" w:rsidRDefault="004F786B" w:rsidP="00E844CA">
            <w:r>
              <w:t>de</w:t>
            </w:r>
          </w:p>
        </w:tc>
        <w:tc>
          <w:tcPr>
            <w:tcW w:w="1848" w:type="pct"/>
            <w:tcBorders>
              <w:bottom w:val="single" w:sz="4" w:space="0" w:color="auto"/>
            </w:tcBorders>
            <w:vAlign w:val="bottom"/>
          </w:tcPr>
          <w:p w14:paraId="5E59CBBD" w14:textId="77777777" w:rsidR="004F786B" w:rsidRPr="00944685" w:rsidRDefault="004F786B" w:rsidP="00E844CA">
            <w:pPr>
              <w:spacing w:before="120"/>
            </w:pPr>
            <w:permStart w:id="1352541641" w:edGrp="everyone"/>
            <w:permEnd w:id="1352541641"/>
          </w:p>
        </w:tc>
        <w:tc>
          <w:tcPr>
            <w:tcW w:w="527" w:type="pct"/>
            <w:vAlign w:val="bottom"/>
          </w:tcPr>
          <w:p w14:paraId="35E9F8B0" w14:textId="77777777" w:rsidR="004F786B" w:rsidRPr="00944685" w:rsidRDefault="004F786B" w:rsidP="00E844CA">
            <w:r>
              <w:t>de</w:t>
            </w:r>
          </w:p>
        </w:tc>
        <w:tc>
          <w:tcPr>
            <w:tcW w:w="652" w:type="pct"/>
            <w:tcBorders>
              <w:bottom w:val="single" w:sz="4" w:space="0" w:color="auto"/>
            </w:tcBorders>
            <w:vAlign w:val="bottom"/>
          </w:tcPr>
          <w:p w14:paraId="6BF64868" w14:textId="77777777" w:rsidR="004F786B" w:rsidRPr="00944685" w:rsidRDefault="004F786B" w:rsidP="00E844CA">
            <w:pPr>
              <w:spacing w:before="120"/>
            </w:pPr>
            <w:permStart w:id="387415145" w:edGrp="everyone"/>
            <w:permEnd w:id="387415145"/>
          </w:p>
        </w:tc>
      </w:tr>
    </w:tbl>
    <w:p w14:paraId="02B1F8DE" w14:textId="0919CE0B" w:rsidR="00106F87" w:rsidRDefault="00A04A0F" w:rsidP="00A04A0F">
      <w:pPr>
        <w:ind w:left="4320" w:firstLine="7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5C637E">
        <w:rPr>
          <w:sz w:val="24"/>
          <w:szCs w:val="24"/>
        </w:rPr>
        <w:t xml:space="preserve">                                   </w:t>
      </w:r>
      <w:r w:rsidR="004F786B">
        <w:rPr>
          <w:sz w:val="24"/>
          <w:szCs w:val="24"/>
        </w:rPr>
        <w:t xml:space="preserve">Firma del/la </w:t>
      </w:r>
      <w:r>
        <w:rPr>
          <w:sz w:val="24"/>
          <w:szCs w:val="24"/>
        </w:rPr>
        <w:t>estudiante</w:t>
      </w:r>
    </w:p>
    <w:p w14:paraId="3E0237F0" w14:textId="7628D803" w:rsidR="00CE3287" w:rsidRDefault="00CE3287" w:rsidP="00A04A0F">
      <w:pPr>
        <w:ind w:left="4320" w:firstLine="720"/>
        <w:jc w:val="center"/>
        <w:rPr>
          <w:sz w:val="24"/>
          <w:szCs w:val="24"/>
        </w:rPr>
      </w:pPr>
    </w:p>
    <w:p w14:paraId="17F3E587" w14:textId="02B91808" w:rsidR="00CE3287" w:rsidRDefault="00CE3287" w:rsidP="00A04A0F">
      <w:pPr>
        <w:ind w:left="4320" w:firstLine="720"/>
        <w:jc w:val="center"/>
        <w:rPr>
          <w:sz w:val="24"/>
          <w:szCs w:val="24"/>
        </w:rPr>
      </w:pPr>
    </w:p>
    <w:p w14:paraId="11DB8FED" w14:textId="1BD3C1CF" w:rsidR="00CE3287" w:rsidRDefault="00CE3287" w:rsidP="00CE3287">
      <w:pPr>
        <w:ind w:left="4320" w:firstLine="720"/>
        <w:jc w:val="right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</w:t>
      </w:r>
    </w:p>
    <w:p w14:paraId="366260E8" w14:textId="77777777" w:rsidR="00106F87" w:rsidRPr="00954CF8" w:rsidRDefault="00106F87" w:rsidP="00954CF8">
      <w:pPr>
        <w:spacing w:after="0" w:line="240" w:lineRule="atLeast"/>
        <w:rPr>
          <w:sz w:val="4"/>
          <w:szCs w:val="4"/>
        </w:rPr>
      </w:pPr>
    </w:p>
    <w:sectPr w:rsidR="00106F87" w:rsidRPr="00954CF8" w:rsidSect="0023458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966" w:right="707" w:bottom="142" w:left="567" w:header="4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2801A" w14:textId="77777777" w:rsidR="00FE4299" w:rsidRDefault="00FE4299" w:rsidP="00650259">
      <w:pPr>
        <w:spacing w:after="0" w:line="240" w:lineRule="auto"/>
      </w:pPr>
      <w:r>
        <w:separator/>
      </w:r>
    </w:p>
  </w:endnote>
  <w:endnote w:type="continuationSeparator" w:id="0">
    <w:p w14:paraId="3E3A3863" w14:textId="77777777" w:rsidR="00FE4299" w:rsidRDefault="00FE429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8EB92B7-CFC2-4CB0-86BC-B7DD95040712}"/>
    <w:embedBold r:id="rId2" w:fontKey="{967782A1-F261-431E-98BB-AF2D8DCD5DC8}"/>
    <w:embedItalic r:id="rId3" w:fontKey="{0B1342DA-F568-4677-935D-061207EC29F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281C29B-2B3D-46A6-9562-2F5CDE616541}"/>
    <w:embedBold r:id="rId5" w:fontKey="{F32A652E-B0C4-446D-95EE-E8F269BC1BAD}"/>
    <w:embedItalic r:id="rId6" w:fontKey="{155950B1-0F86-497A-854F-0470711F501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D1C4C8E5-7038-4395-B1E1-4DD26BF0BB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BEB3A373-DFAD-475D-B5C3-4EED8888FF30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992D3C15-178D-4F2A-B054-98073B3074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4C5AA" w14:textId="77777777" w:rsidR="00562C61" w:rsidRDefault="00562C6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773" w:type="dxa"/>
      <w:tblLook w:val="04A0" w:firstRow="1" w:lastRow="0" w:firstColumn="1" w:lastColumn="0" w:noHBand="0" w:noVBand="1"/>
    </w:tblPr>
    <w:tblGrid>
      <w:gridCol w:w="10773"/>
    </w:tblGrid>
    <w:tr w:rsidR="000A6C8C" w:rsidRPr="004F786B" w14:paraId="5EEFB894" w14:textId="77777777" w:rsidTr="004F786B">
      <w:tc>
        <w:tcPr>
          <w:tcW w:w="10773" w:type="dxa"/>
          <w:vAlign w:val="center"/>
        </w:tcPr>
        <w:p w14:paraId="14EDB47A" w14:textId="77777777" w:rsidR="000A6C8C" w:rsidRDefault="000A6C8C" w:rsidP="004F786B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sz w:val="24"/>
              <w:lang w:bidi="es-ES"/>
            </w:rPr>
          </w:pPr>
          <w:r w:rsidRPr="004F786B">
            <w:rPr>
              <w:rStyle w:val="PiedepginaCar"/>
              <w:b/>
              <w:sz w:val="24"/>
              <w:lang w:bidi="es-ES"/>
            </w:rPr>
            <w:t>SR. DIRECTOR DE LA ESCUELA TÉCNICA SUPERIOR DE INGENIERÍA DE TELECOMUNICACIÓN</w:t>
          </w:r>
        </w:p>
        <w:p w14:paraId="7E316FFA" w14:textId="77777777" w:rsidR="001D1FB0" w:rsidRPr="001D1FB0" w:rsidRDefault="001D1FB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rStyle w:val="PiedepginaCar"/>
              <w:b/>
              <w:color w:val="429EDE" w:themeColor="accent1" w:themeTint="99"/>
              <w:szCs w:val="18"/>
              <w:lang w:bidi="es-ES"/>
            </w:rPr>
          </w:pPr>
          <w:r w:rsidRPr="001D1FB0">
            <w:rPr>
              <w:rStyle w:val="PiedepginaCar"/>
              <w:b/>
              <w:color w:val="429EDE" w:themeColor="accent1" w:themeTint="99"/>
              <w:szCs w:val="18"/>
              <w:lang w:bidi="es-ES"/>
            </w:rPr>
            <w:t>E.T.S. INGENIERÍA DE TELECOMUNICACIÓN, UNIVERSIDAD DE MÁLAGA, CAMPUS UNIVERSITARIO DE TEATINOS S/N 29010 MÁLAGA</w:t>
          </w:r>
        </w:p>
        <w:p w14:paraId="49A1CAD9" w14:textId="77777777" w:rsidR="000A6C8C" w:rsidRPr="001D1FB0" w:rsidRDefault="004B5110" w:rsidP="001D1FB0">
          <w:pPr>
            <w:tabs>
              <w:tab w:val="center" w:pos="4680"/>
              <w:tab w:val="right" w:pos="9810"/>
            </w:tabs>
            <w:spacing w:after="0" w:line="240" w:lineRule="auto"/>
            <w:jc w:val="center"/>
            <w:rPr>
              <w:b/>
              <w:color w:val="FFC000"/>
              <w:sz w:val="20"/>
              <w:szCs w:val="20"/>
              <w:lang w:bidi="es-ES"/>
            </w:rPr>
          </w:pPr>
          <w:r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http</w:t>
          </w:r>
          <w:r w:rsidR="001D1FB0" w:rsidRPr="001D1FB0">
            <w:rPr>
              <w:rStyle w:val="PiedepginaCar"/>
              <w:b/>
              <w:color w:val="429EDE" w:themeColor="accent1" w:themeTint="99"/>
              <w:sz w:val="20"/>
              <w:szCs w:val="20"/>
              <w:lang w:bidi="es-ES"/>
            </w:rPr>
            <w:t>: www.etsit.uma.es</w:t>
          </w:r>
        </w:p>
      </w:tc>
    </w:tr>
  </w:tbl>
  <w:p w14:paraId="2D88E620" w14:textId="77777777" w:rsidR="0073326A" w:rsidRDefault="0073326A" w:rsidP="0073326A">
    <w:pPr>
      <w:pStyle w:val="Sinespaciad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36A6B" w14:textId="77777777" w:rsidR="00562C61" w:rsidRDefault="00562C6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DDE2C0" w14:textId="77777777" w:rsidR="00FE4299" w:rsidRDefault="00FE4299" w:rsidP="00650259">
      <w:pPr>
        <w:spacing w:after="0" w:line="240" w:lineRule="auto"/>
      </w:pPr>
      <w:r>
        <w:separator/>
      </w:r>
    </w:p>
  </w:footnote>
  <w:footnote w:type="continuationSeparator" w:id="0">
    <w:p w14:paraId="04BBC9BB" w14:textId="77777777" w:rsidR="00FE4299" w:rsidRDefault="00FE429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4C89C9" w14:textId="77777777" w:rsidR="00562C61" w:rsidRDefault="00562C6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915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28"/>
      <w:gridCol w:w="7387"/>
    </w:tblGrid>
    <w:tr w:rsidR="00DB0860" w14:paraId="5A10878E" w14:textId="77777777" w:rsidTr="00234586">
      <w:trPr>
        <w:trHeight w:val="1985"/>
      </w:trPr>
      <w:tc>
        <w:tcPr>
          <w:tcW w:w="3528" w:type="dxa"/>
          <w:vAlign w:val="center"/>
          <w:hideMark/>
        </w:tcPr>
        <w:p w14:paraId="205C08BA" w14:textId="77777777" w:rsidR="00DB0860" w:rsidRDefault="00DB0860" w:rsidP="00DB0860">
          <w:pPr>
            <w:pStyle w:val="Encabezado"/>
            <w:jc w:val="both"/>
          </w:pPr>
          <w:r>
            <w:rPr>
              <w:lang w:eastAsia="es-ES"/>
            </w:rPr>
            <w:drawing>
              <wp:inline distT="0" distB="0" distL="0" distR="0" wp14:anchorId="794B6EB5" wp14:editId="5DE2FC8E">
                <wp:extent cx="2034540" cy="1036320"/>
                <wp:effectExtent l="0" t="0" r="0" b="0"/>
                <wp:docPr id="140" name="Imagen 1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4540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87" w:type="dxa"/>
          <w:vAlign w:val="center"/>
          <w:hideMark/>
        </w:tcPr>
        <w:p w14:paraId="05C78F6E" w14:textId="77777777" w:rsidR="00DB0860" w:rsidRDefault="00DB0860" w:rsidP="00DB0860">
          <w:pPr>
            <w:ind w:left="2178"/>
          </w:pPr>
        </w:p>
        <w:p w14:paraId="53D629DB" w14:textId="77777777" w:rsidR="00DB0860" w:rsidRPr="00DB0860" w:rsidRDefault="00234586" w:rsidP="00234586">
          <w:pPr>
            <w:ind w:left="2745"/>
          </w:pPr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7FFB584" wp14:editId="57E3724D">
                    <wp:simplePos x="0" y="0"/>
                    <wp:positionH relativeFrom="column">
                      <wp:posOffset>836295</wp:posOffset>
                    </wp:positionH>
                    <wp:positionV relativeFrom="paragraph">
                      <wp:posOffset>866775</wp:posOffset>
                    </wp:positionV>
                    <wp:extent cx="3608705" cy="220980"/>
                    <wp:effectExtent l="0" t="0" r="0" b="7620"/>
                    <wp:wrapNone/>
                    <wp:docPr id="12" name="Cuadro de texto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08705" cy="2209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159892" w14:textId="77777777" w:rsidR="00DB0860" w:rsidRDefault="00DB0860" w:rsidP="00DB0860">
                                <w:pPr>
                                  <w:ind w:right="59"/>
                                  <w:jc w:val="right"/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color w:val="002D5D"/>
                                    <w:sz w:val="20"/>
                                    <w:szCs w:val="20"/>
                                  </w:rPr>
                                  <w:t>Secretaría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7FFB584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2" o:spid="_x0000_s1026" type="#_x0000_t202" style="position:absolute;left:0;text-align:left;margin-left:65.85pt;margin-top:68.25pt;width:284.15pt;height:1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" filled="f" stroked="f">
                    <v:textbox>
                      <w:txbxContent>
                        <w:p w14:paraId="73159892" w14:textId="77777777" w:rsidR="00DB0860" w:rsidRDefault="00DB0860" w:rsidP="00DB0860">
                          <w:pPr>
                            <w:ind w:right="59"/>
                            <w:jc w:val="right"/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 Narrow" w:hAnsi="Arial Narrow"/>
                              <w:color w:val="002D5D"/>
                              <w:sz w:val="20"/>
                              <w:szCs w:val="20"/>
                            </w:rPr>
                            <w:t>Secretaría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B0860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4BA4DCA6" wp14:editId="0EB19CA2">
                    <wp:simplePos x="0" y="0"/>
                    <wp:positionH relativeFrom="column">
                      <wp:posOffset>2078355</wp:posOffset>
                    </wp:positionH>
                    <wp:positionV relativeFrom="paragraph">
                      <wp:posOffset>836295</wp:posOffset>
                    </wp:positionV>
                    <wp:extent cx="2240280" cy="0"/>
                    <wp:effectExtent l="0" t="0" r="26670" b="19050"/>
                    <wp:wrapNone/>
                    <wp:docPr id="13" name="Conector recto 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224028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99CC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47A42AB" id="Conector recto 13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65pt,65.85pt" to="340.05pt,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" strokecolor="#09c" strokeweight=".5pt">
                    <v:stroke joinstyle="miter"/>
                  </v:line>
                </w:pict>
              </mc:Fallback>
            </mc:AlternateContent>
          </w:r>
          <w:r w:rsidR="00DB0860">
            <w:rPr>
              <w:noProof/>
              <w:lang w:eastAsia="es-ES"/>
            </w:rPr>
            <w:drawing>
              <wp:inline distT="0" distB="0" distL="0" distR="0" wp14:anchorId="4ED29B89" wp14:editId="00A5C8D1">
                <wp:extent cx="2666365" cy="946150"/>
                <wp:effectExtent l="0" t="0" r="635" b="6350"/>
                <wp:docPr id="141" name="Imagen 1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6365" cy="9461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72D39FD" w14:textId="77777777" w:rsidR="00DB0860" w:rsidRPr="00737123" w:rsidRDefault="00DB0860" w:rsidP="00737123">
    <w:pPr>
      <w:pStyle w:val="Encabezado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4890F" w14:textId="77777777" w:rsidR="00562C61" w:rsidRDefault="00562C6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ZYi7JWXEFFM1b1ItStQp53Gem04IajbU2PZ81Nk1q0fTqarHd/JlPJilttXEy8a0iSb+xIFei382eUlggtB1IA==" w:salt="EVjp4R5PDzMTsYu0wZjPUA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78"/>
    <w:rsid w:val="00011BDC"/>
    <w:rsid w:val="00052382"/>
    <w:rsid w:val="0006568A"/>
    <w:rsid w:val="00076F0F"/>
    <w:rsid w:val="00084253"/>
    <w:rsid w:val="00097520"/>
    <w:rsid w:val="000A6C8C"/>
    <w:rsid w:val="000C3AAA"/>
    <w:rsid w:val="000D1F49"/>
    <w:rsid w:val="000F48F3"/>
    <w:rsid w:val="00106F87"/>
    <w:rsid w:val="00110964"/>
    <w:rsid w:val="001719CA"/>
    <w:rsid w:val="001727CA"/>
    <w:rsid w:val="00181FF7"/>
    <w:rsid w:val="001B5A96"/>
    <w:rsid w:val="001C755E"/>
    <w:rsid w:val="001D1FB0"/>
    <w:rsid w:val="001E2427"/>
    <w:rsid w:val="001E5E15"/>
    <w:rsid w:val="00234586"/>
    <w:rsid w:val="00290F5E"/>
    <w:rsid w:val="002B51F6"/>
    <w:rsid w:val="002C56E6"/>
    <w:rsid w:val="00301178"/>
    <w:rsid w:val="00335230"/>
    <w:rsid w:val="00361E11"/>
    <w:rsid w:val="00392950"/>
    <w:rsid w:val="003B4744"/>
    <w:rsid w:val="003D1E9C"/>
    <w:rsid w:val="003F0847"/>
    <w:rsid w:val="003F55D9"/>
    <w:rsid w:val="0040090B"/>
    <w:rsid w:val="00424AD6"/>
    <w:rsid w:val="0046302A"/>
    <w:rsid w:val="00465F13"/>
    <w:rsid w:val="00487D2D"/>
    <w:rsid w:val="004B5110"/>
    <w:rsid w:val="004D5D62"/>
    <w:rsid w:val="004E23D4"/>
    <w:rsid w:val="004E264F"/>
    <w:rsid w:val="004F786B"/>
    <w:rsid w:val="005112D0"/>
    <w:rsid w:val="00540605"/>
    <w:rsid w:val="00562C61"/>
    <w:rsid w:val="00577E06"/>
    <w:rsid w:val="005A3BF7"/>
    <w:rsid w:val="005C31D9"/>
    <w:rsid w:val="005C637E"/>
    <w:rsid w:val="005D6CC7"/>
    <w:rsid w:val="005F2035"/>
    <w:rsid w:val="005F7990"/>
    <w:rsid w:val="00617F6E"/>
    <w:rsid w:val="0063739C"/>
    <w:rsid w:val="00650259"/>
    <w:rsid w:val="00651C81"/>
    <w:rsid w:val="006D4D78"/>
    <w:rsid w:val="006D5878"/>
    <w:rsid w:val="006E62D8"/>
    <w:rsid w:val="00713D1C"/>
    <w:rsid w:val="00714C05"/>
    <w:rsid w:val="00732B16"/>
    <w:rsid w:val="0073326A"/>
    <w:rsid w:val="00733E36"/>
    <w:rsid w:val="00737123"/>
    <w:rsid w:val="00770F25"/>
    <w:rsid w:val="007A35A8"/>
    <w:rsid w:val="007B0A85"/>
    <w:rsid w:val="007C5DFB"/>
    <w:rsid w:val="007C6A52"/>
    <w:rsid w:val="007E5BF0"/>
    <w:rsid w:val="00806FF3"/>
    <w:rsid w:val="0082043E"/>
    <w:rsid w:val="0082410C"/>
    <w:rsid w:val="008A5D13"/>
    <w:rsid w:val="008E203A"/>
    <w:rsid w:val="0091229C"/>
    <w:rsid w:val="00940E73"/>
    <w:rsid w:val="00944685"/>
    <w:rsid w:val="00954CF8"/>
    <w:rsid w:val="00976D36"/>
    <w:rsid w:val="0098597D"/>
    <w:rsid w:val="009A63A5"/>
    <w:rsid w:val="009B044E"/>
    <w:rsid w:val="009E7094"/>
    <w:rsid w:val="009F619A"/>
    <w:rsid w:val="009F6DDE"/>
    <w:rsid w:val="00A04A0F"/>
    <w:rsid w:val="00A2368D"/>
    <w:rsid w:val="00A370A8"/>
    <w:rsid w:val="00A51B9A"/>
    <w:rsid w:val="00A60442"/>
    <w:rsid w:val="00A865DC"/>
    <w:rsid w:val="00AB0BCC"/>
    <w:rsid w:val="00AD3554"/>
    <w:rsid w:val="00B00FAF"/>
    <w:rsid w:val="00B160CA"/>
    <w:rsid w:val="00B21C33"/>
    <w:rsid w:val="00B261B8"/>
    <w:rsid w:val="00B62CF0"/>
    <w:rsid w:val="00B77A2C"/>
    <w:rsid w:val="00BA47A0"/>
    <w:rsid w:val="00BD4753"/>
    <w:rsid w:val="00BD5CB1"/>
    <w:rsid w:val="00BE5F97"/>
    <w:rsid w:val="00BE62EE"/>
    <w:rsid w:val="00C003BA"/>
    <w:rsid w:val="00C46878"/>
    <w:rsid w:val="00C64DDE"/>
    <w:rsid w:val="00C72268"/>
    <w:rsid w:val="00CB4A51"/>
    <w:rsid w:val="00CD01CD"/>
    <w:rsid w:val="00CD4532"/>
    <w:rsid w:val="00CD47B0"/>
    <w:rsid w:val="00CE2545"/>
    <w:rsid w:val="00CE3287"/>
    <w:rsid w:val="00CE6104"/>
    <w:rsid w:val="00CE7918"/>
    <w:rsid w:val="00D16163"/>
    <w:rsid w:val="00D818BF"/>
    <w:rsid w:val="00D84DFB"/>
    <w:rsid w:val="00DA0DD5"/>
    <w:rsid w:val="00DB0860"/>
    <w:rsid w:val="00DB3FAD"/>
    <w:rsid w:val="00DC13ED"/>
    <w:rsid w:val="00E138F1"/>
    <w:rsid w:val="00E218BA"/>
    <w:rsid w:val="00E42FEA"/>
    <w:rsid w:val="00E61C09"/>
    <w:rsid w:val="00E677FE"/>
    <w:rsid w:val="00E74D91"/>
    <w:rsid w:val="00E865D2"/>
    <w:rsid w:val="00EA17DC"/>
    <w:rsid w:val="00EB3B58"/>
    <w:rsid w:val="00EC7359"/>
    <w:rsid w:val="00EE3054"/>
    <w:rsid w:val="00F00606"/>
    <w:rsid w:val="00F01256"/>
    <w:rsid w:val="00F34303"/>
    <w:rsid w:val="00FB3782"/>
    <w:rsid w:val="00FC7475"/>
    <w:rsid w:val="00FE4299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DD235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Ttulo1">
    <w:name w:val="heading 1"/>
    <w:basedOn w:val="Normal"/>
    <w:link w:val="Ttulo1C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51C81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1C81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3326A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51C81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1C81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uiPriority w:val="59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06FF3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D1F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1F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.SECTEL-11228\AppData\Roaming\Microsoft\Plantillas\Formulario%20de%20reembols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0926F70E01E421DBBAA7EDB3AB85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651D62-4D89-4E71-AAA1-734E27131B06}"/>
      </w:docPartPr>
      <w:docPartBody>
        <w:p w:rsidR="00963D9A" w:rsidRDefault="002E75E4" w:rsidP="002E75E4">
          <w:pPr>
            <w:pStyle w:val="D0926F70E01E421DBBAA7EDB3AB858044"/>
          </w:pPr>
          <w:r w:rsidRPr="008C46B8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A70"/>
    <w:rsid w:val="00075413"/>
    <w:rsid w:val="0013537E"/>
    <w:rsid w:val="002E75E4"/>
    <w:rsid w:val="003F583C"/>
    <w:rsid w:val="00416F62"/>
    <w:rsid w:val="004A12BA"/>
    <w:rsid w:val="0055110D"/>
    <w:rsid w:val="00586061"/>
    <w:rsid w:val="005B161B"/>
    <w:rsid w:val="006D15A7"/>
    <w:rsid w:val="007B3BFB"/>
    <w:rsid w:val="007B552D"/>
    <w:rsid w:val="007E6A10"/>
    <w:rsid w:val="00963D9A"/>
    <w:rsid w:val="00975894"/>
    <w:rsid w:val="00976B29"/>
    <w:rsid w:val="009C422F"/>
    <w:rsid w:val="00B10C76"/>
    <w:rsid w:val="00B54A70"/>
    <w:rsid w:val="00B746C6"/>
    <w:rsid w:val="00D5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5B161B"/>
    <w:rPr>
      <w:color w:val="808080"/>
    </w:rPr>
  </w:style>
  <w:style w:type="paragraph" w:customStyle="1" w:styleId="D0926F70E01E421DBBAA7EDB3AB858044">
    <w:name w:val="D0926F70E01E421DBBAA7EDB3AB858044"/>
    <w:rsid w:val="002E75E4"/>
    <w:pPr>
      <w:spacing w:after="200" w:line="271" w:lineRule="auto"/>
    </w:pPr>
    <w:rPr>
      <w:rFonts w:eastAsiaTheme="minorHAnsi"/>
      <w:sz w:val="28"/>
      <w:szCs w:val="28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reembolso.dotx</Template>
  <TotalTime>0</TotalTime>
  <Pages>1</Pages>
  <Words>150</Words>
  <Characters>826</Characters>
  <Application>Microsoft Office Word</Application>
  <DocSecurity>8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2025-12-02T16:53:00Z</dcterms:created>
  <dcterms:modified xsi:type="dcterms:W3CDTF">2025-12-04T11:37:00Z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