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396" w:rsidRDefault="00057396" w:rsidP="00234586">
      <w:pPr>
        <w:spacing w:after="0" w:line="240" w:lineRule="auto"/>
        <w:jc w:val="center"/>
        <w:rPr>
          <w:b/>
        </w:rPr>
      </w:pPr>
    </w:p>
    <w:p w:rsidR="00806FF3" w:rsidRPr="00737123" w:rsidRDefault="00737123" w:rsidP="00234586">
      <w:pPr>
        <w:spacing w:after="0" w:line="240" w:lineRule="auto"/>
        <w:jc w:val="center"/>
        <w:rPr>
          <w:b/>
        </w:rPr>
      </w:pPr>
      <w:r w:rsidRPr="00737123">
        <w:rPr>
          <w:b/>
        </w:rPr>
        <w:t>SOLICITUD</w:t>
      </w:r>
      <w:r w:rsidR="00057396">
        <w:rPr>
          <w:b/>
        </w:rPr>
        <w:t xml:space="preserve"> DE </w:t>
      </w:r>
      <w:r w:rsidR="00EB5407">
        <w:rPr>
          <w:b/>
        </w:rPr>
        <w:t xml:space="preserve">RECONOCIMIENTO POR CÓMPUTO </w:t>
      </w:r>
      <w:r w:rsidR="00BF164E">
        <w:rPr>
          <w:b/>
        </w:rPr>
        <w:t>DE CRÉDITOS</w:t>
      </w:r>
    </w:p>
    <w:p w:rsidR="00EF4CEF" w:rsidRDefault="00EF4CEF" w:rsidP="00737123">
      <w:pPr>
        <w:tabs>
          <w:tab w:val="left" w:pos="2184"/>
        </w:tabs>
        <w:spacing w:after="0"/>
        <w:rPr>
          <w:b/>
        </w:rPr>
      </w:pPr>
    </w:p>
    <w:p w:rsidR="00737123" w:rsidRPr="00617F6E" w:rsidRDefault="00737123" w:rsidP="00737123">
      <w:pPr>
        <w:tabs>
          <w:tab w:val="left" w:pos="2184"/>
        </w:tabs>
        <w:spacing w:after="0"/>
        <w:rPr>
          <w:b/>
        </w:rPr>
      </w:pPr>
      <w:r w:rsidRPr="00617F6E">
        <w:rPr>
          <w:b/>
        </w:rPr>
        <w:t>DATOS PERSONALES DEL SOLICITANTE:</w:t>
      </w:r>
    </w:p>
    <w:tbl>
      <w:tblPr>
        <w:tblStyle w:val="Tablaconcuadrcula"/>
        <w:tblW w:w="5001" w:type="pct"/>
        <w:tblLook w:val="04A0" w:firstRow="1" w:lastRow="0" w:firstColumn="1" w:lastColumn="0" w:noHBand="0" w:noVBand="1"/>
      </w:tblPr>
      <w:tblGrid>
        <w:gridCol w:w="1512"/>
        <w:gridCol w:w="846"/>
        <w:gridCol w:w="331"/>
        <w:gridCol w:w="1133"/>
        <w:gridCol w:w="236"/>
        <w:gridCol w:w="1583"/>
        <w:gridCol w:w="712"/>
        <w:gridCol w:w="1247"/>
        <w:gridCol w:w="3024"/>
      </w:tblGrid>
      <w:tr w:rsidR="001D1FB0" w:rsidRPr="00D818BF" w:rsidTr="00D818BF">
        <w:tc>
          <w:tcPr>
            <w:tcW w:w="712" w:type="pct"/>
            <w:vAlign w:val="bottom"/>
          </w:tcPr>
          <w:p w:rsidR="004E264F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Apellidos:</w:t>
            </w:r>
          </w:p>
        </w:tc>
        <w:tc>
          <w:tcPr>
            <w:tcW w:w="2278" w:type="pct"/>
            <w:gridSpan w:val="6"/>
            <w:vAlign w:val="bottom"/>
          </w:tcPr>
          <w:p w:rsidR="004E264F" w:rsidRPr="00D818BF" w:rsidRDefault="004E264F" w:rsidP="00DA0DD5">
            <w:pPr>
              <w:spacing w:before="120"/>
            </w:pPr>
            <w:permStart w:id="362286033" w:edGrp="everyone"/>
            <w:permEnd w:id="362286033"/>
          </w:p>
        </w:tc>
        <w:tc>
          <w:tcPr>
            <w:tcW w:w="587" w:type="pct"/>
            <w:vAlign w:val="bottom"/>
          </w:tcPr>
          <w:p w:rsidR="004E264F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Nombre:</w:t>
            </w:r>
          </w:p>
        </w:tc>
        <w:tc>
          <w:tcPr>
            <w:tcW w:w="1423" w:type="pct"/>
            <w:vAlign w:val="bottom"/>
          </w:tcPr>
          <w:p w:rsidR="004E264F" w:rsidRPr="00D818BF" w:rsidRDefault="004E264F" w:rsidP="00DA0DD5">
            <w:pPr>
              <w:spacing w:before="120"/>
            </w:pPr>
            <w:permStart w:id="1450252481" w:edGrp="everyone"/>
            <w:permEnd w:id="1450252481"/>
          </w:p>
        </w:tc>
      </w:tr>
      <w:tr w:rsidR="00617F6E" w:rsidRPr="00944685" w:rsidTr="00D056C2">
        <w:tc>
          <w:tcPr>
            <w:tcW w:w="1110" w:type="pct"/>
            <w:gridSpan w:val="2"/>
            <w:vAlign w:val="bottom"/>
          </w:tcPr>
          <w:p w:rsidR="00DA0DD5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D.N.I./ Pasaporte</w:t>
            </w:r>
            <w:r w:rsidR="00DA0DD5" w:rsidRPr="00D818BF">
              <w:rPr>
                <w:b/>
              </w:rPr>
              <w:t>:</w:t>
            </w:r>
          </w:p>
        </w:tc>
        <w:tc>
          <w:tcPr>
            <w:tcW w:w="800" w:type="pct"/>
            <w:gridSpan w:val="3"/>
            <w:vAlign w:val="bottom"/>
          </w:tcPr>
          <w:p w:rsidR="00DA0DD5" w:rsidRPr="00944685" w:rsidRDefault="00DA0DD5" w:rsidP="00DA0DD5">
            <w:pPr>
              <w:spacing w:before="120"/>
            </w:pPr>
            <w:permStart w:id="1741358526" w:edGrp="everyone"/>
            <w:permEnd w:id="1741358526"/>
          </w:p>
        </w:tc>
        <w:tc>
          <w:tcPr>
            <w:tcW w:w="745" w:type="pct"/>
            <w:vAlign w:val="bottom"/>
          </w:tcPr>
          <w:p w:rsidR="00DA0DD5" w:rsidRPr="00D818BF" w:rsidRDefault="00D056C2" w:rsidP="00DA0DD5">
            <w:pPr>
              <w:rPr>
                <w:b/>
              </w:rPr>
            </w:pPr>
            <w:r>
              <w:rPr>
                <w:b/>
              </w:rPr>
              <w:t>Teléfono</w:t>
            </w:r>
            <w:r w:rsidR="00DA0DD5" w:rsidRPr="00D818BF">
              <w:rPr>
                <w:b/>
              </w:rPr>
              <w:t>:</w:t>
            </w:r>
          </w:p>
        </w:tc>
        <w:tc>
          <w:tcPr>
            <w:tcW w:w="2345" w:type="pct"/>
            <w:gridSpan w:val="3"/>
            <w:vAlign w:val="bottom"/>
          </w:tcPr>
          <w:p w:rsidR="00DA0DD5" w:rsidRPr="00944685" w:rsidRDefault="00DA0DD5" w:rsidP="00DA0DD5">
            <w:pPr>
              <w:spacing w:before="120"/>
            </w:pPr>
            <w:permStart w:id="1636839182" w:edGrp="everyone"/>
            <w:permEnd w:id="1636839182"/>
          </w:p>
        </w:tc>
      </w:tr>
      <w:tr w:rsidR="00640F8E" w:rsidRPr="00944685" w:rsidTr="00D056C2">
        <w:tc>
          <w:tcPr>
            <w:tcW w:w="1266" w:type="pct"/>
            <w:gridSpan w:val="3"/>
            <w:vAlign w:val="bottom"/>
          </w:tcPr>
          <w:p w:rsidR="00640F8E" w:rsidRPr="00D818BF" w:rsidRDefault="00D056C2" w:rsidP="00640F8E">
            <w:pPr>
              <w:rPr>
                <w:b/>
              </w:rPr>
            </w:pPr>
            <w:r>
              <w:rPr>
                <w:b/>
              </w:rPr>
              <w:t>Correo electrónico</w:t>
            </w:r>
            <w:r w:rsidR="00640F8E" w:rsidRPr="00D818BF">
              <w:rPr>
                <w:b/>
              </w:rPr>
              <w:t>:</w:t>
            </w:r>
          </w:p>
        </w:tc>
        <w:tc>
          <w:tcPr>
            <w:tcW w:w="3734" w:type="pct"/>
            <w:gridSpan w:val="6"/>
            <w:vAlign w:val="bottom"/>
          </w:tcPr>
          <w:p w:rsidR="00640F8E" w:rsidRPr="00944685" w:rsidRDefault="00640F8E" w:rsidP="00640F8E">
            <w:pPr>
              <w:spacing w:before="120"/>
            </w:pPr>
            <w:permStart w:id="1515203155" w:edGrp="everyone"/>
            <w:permEnd w:id="1515203155"/>
          </w:p>
        </w:tc>
      </w:tr>
      <w:tr w:rsidR="00CC52EA" w:rsidRPr="00944685" w:rsidTr="00D818BF">
        <w:tc>
          <w:tcPr>
            <w:tcW w:w="1266" w:type="pct"/>
            <w:gridSpan w:val="3"/>
            <w:vAlign w:val="bottom"/>
          </w:tcPr>
          <w:p w:rsidR="00CC52EA" w:rsidRPr="00D818BF" w:rsidRDefault="00CC52EA" w:rsidP="00D056C2">
            <w:pPr>
              <w:rPr>
                <w:b/>
              </w:rPr>
            </w:pPr>
            <w:r w:rsidRPr="00D818BF">
              <w:rPr>
                <w:b/>
              </w:rPr>
              <w:t xml:space="preserve">Titulación </w:t>
            </w:r>
            <w:r w:rsidR="00D056C2">
              <w:rPr>
                <w:b/>
              </w:rPr>
              <w:t xml:space="preserve">para la </w:t>
            </w:r>
            <w:r w:rsidR="00C07EC2">
              <w:rPr>
                <w:b/>
              </w:rPr>
              <w:t>que se solicita el reconocimiento</w:t>
            </w:r>
            <w:r w:rsidRPr="00D818BF">
              <w:rPr>
                <w:b/>
              </w:rPr>
              <w:t>:</w:t>
            </w:r>
          </w:p>
        </w:tc>
        <w:permStart w:id="1073370522" w:edGrp="everyone" w:displacedByCustomXml="next"/>
        <w:sdt>
          <w:sdtPr>
            <w:id w:val="415519259"/>
            <w:placeholder>
              <w:docPart w:val="0546C00C7BFF4AD1BD2BE39A11C5DCA0"/>
            </w:placeholder>
            <w:showingPlcHdr/>
            <w:dropDownList>
              <w:listItem w:value="Elija un elemento."/>
              <w:listItem w:displayText="Grado en Ingeniería de Sistemas de Telecomunicación" w:value="Grado en Ingeniería de Sistemas de Telecomunicación"/>
              <w:listItem w:displayText="Grado en Ingeniería de Sistemas Electrónicos" w:value="Grado en Ingeniería de Sistemas Electrónicos"/>
              <w:listItem w:displayText="Grado en Ingeniería de Sonido e Imagen" w:value="Grado en Ingeniería de Sonido e Imagen"/>
              <w:listItem w:displayText="Grado en Ingeniería Telemática" w:value="Grado en Ingeniería Telemática"/>
              <w:listItem w:displayText="Grado en Ingeniería de Tecnologías de Telecomunicación" w:value="Grado en Ingeniería de Tecnologías de Telecomunicación"/>
              <w:listItem w:displayText="Doble Grado en Ingeniería de Tecnologías de Telecomunicación y Matemáticas" w:value="Doble Grado en Ingeniería de Tecnologías de Telecomunicación y Matemáticas"/>
              <w:listItem w:displayText="Máster en Ingeniería de Telecomunicación" w:value="Máster en Ingeniería de Telecomunicación"/>
              <w:listItem w:displayText="Máster en Sistemas Electrónicos para Entornos Inteligentes" w:value="Máster en Sistemas Electrónicos para Entornos Inteligentes"/>
              <w:listItem w:displayText="Máster en Ingeniería Acústica" w:value="Máster en Ingeniería Acústica"/>
              <w:listItem w:displayText="Máster en Telemática y Redes de Telecomunicación" w:value="Máster en Telemática y Redes de Telecomunicación"/>
              <w:listItem w:displayText="Doble Máster Ingeniería de Telecomunicación/Telemática y Redes de Telecomunicación " w:value="Doble Máster Ingeniería de Telecomunicación/Telemática y Redes de Telecomunicación "/>
            </w:dropDownList>
          </w:sdtPr>
          <w:sdtEndPr/>
          <w:sdtContent>
            <w:tc>
              <w:tcPr>
                <w:tcW w:w="3734" w:type="pct"/>
                <w:gridSpan w:val="6"/>
                <w:vAlign w:val="bottom"/>
              </w:tcPr>
              <w:p w:rsidR="00CC52EA" w:rsidRPr="00944685" w:rsidRDefault="00CC52EA" w:rsidP="00CC52EA">
                <w:pPr>
                  <w:spacing w:before="120"/>
                </w:pPr>
                <w:r w:rsidRPr="008C46B8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permEnd w:id="1073370522" w:displacedByCustomXml="prev"/>
      </w:tr>
      <w:tr w:rsidR="00C744A8" w:rsidRPr="00944685" w:rsidTr="00C744A8">
        <w:tc>
          <w:tcPr>
            <w:tcW w:w="1799" w:type="pct"/>
            <w:gridSpan w:val="4"/>
            <w:vAlign w:val="bottom"/>
          </w:tcPr>
          <w:p w:rsidR="00C744A8" w:rsidRPr="00D818BF" w:rsidRDefault="00C744A8" w:rsidP="00D056C2">
            <w:pPr>
              <w:rPr>
                <w:b/>
              </w:rPr>
            </w:pPr>
            <w:r>
              <w:rPr>
                <w:b/>
              </w:rPr>
              <w:t>Titulación a la que pertenecen las asignaturas superadas:</w:t>
            </w:r>
          </w:p>
        </w:tc>
        <w:tc>
          <w:tcPr>
            <w:tcW w:w="3201" w:type="pct"/>
            <w:gridSpan w:val="5"/>
            <w:vAlign w:val="bottom"/>
          </w:tcPr>
          <w:p w:rsidR="00C744A8" w:rsidRDefault="00C744A8" w:rsidP="00CC52EA">
            <w:pPr>
              <w:spacing w:before="120"/>
            </w:pPr>
            <w:bookmarkStart w:id="0" w:name="_GoBack"/>
            <w:bookmarkEnd w:id="0"/>
          </w:p>
        </w:tc>
      </w:tr>
    </w:tbl>
    <w:p w:rsidR="00D056C2" w:rsidRDefault="00D056C2" w:rsidP="00057396">
      <w:pPr>
        <w:spacing w:after="0"/>
        <w:jc w:val="both"/>
      </w:pPr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7508"/>
        <w:gridCol w:w="3119"/>
      </w:tblGrid>
      <w:tr w:rsidR="00D056C2" w:rsidRPr="003568BD" w:rsidTr="00BF164E">
        <w:tc>
          <w:tcPr>
            <w:tcW w:w="7508" w:type="dxa"/>
          </w:tcPr>
          <w:p w:rsidR="00D056C2" w:rsidRPr="003568BD" w:rsidRDefault="00BF164E" w:rsidP="003568BD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ACTIVIDAD </w:t>
            </w:r>
            <w:r w:rsidR="00EB5407">
              <w:rPr>
                <w:b/>
                <w:sz w:val="24"/>
                <w:szCs w:val="24"/>
                <w:u w:val="single"/>
              </w:rPr>
              <w:t xml:space="preserve">O ASIGNATURA </w:t>
            </w:r>
            <w:r>
              <w:rPr>
                <w:b/>
                <w:sz w:val="24"/>
                <w:szCs w:val="24"/>
                <w:u w:val="single"/>
              </w:rPr>
              <w:t xml:space="preserve">REALIZADA POR LA QUE SE SOLICITA EL </w:t>
            </w:r>
            <w:r w:rsidR="00EB5407">
              <w:rPr>
                <w:b/>
                <w:sz w:val="24"/>
                <w:szCs w:val="24"/>
                <w:u w:val="single"/>
              </w:rPr>
              <w:t>CÓMPUTO</w:t>
            </w:r>
            <w:r>
              <w:rPr>
                <w:b/>
                <w:sz w:val="24"/>
                <w:szCs w:val="24"/>
                <w:u w:val="single"/>
              </w:rPr>
              <w:t xml:space="preserve"> DE CRÉDITOS</w:t>
            </w:r>
            <w:r w:rsidR="00EB5407">
              <w:rPr>
                <w:b/>
                <w:sz w:val="24"/>
                <w:szCs w:val="24"/>
                <w:u w:val="single"/>
              </w:rPr>
              <w:t xml:space="preserve"> PARA OPTATIVIDAD</w:t>
            </w:r>
          </w:p>
          <w:p w:rsidR="00D056C2" w:rsidRPr="003568BD" w:rsidRDefault="00D056C2" w:rsidP="003568BD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3119" w:type="dxa"/>
          </w:tcPr>
          <w:p w:rsidR="00D056C2" w:rsidRPr="00BF164E" w:rsidRDefault="00BF164E" w:rsidP="00BF164E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NÚMERO DE CRÉDITOS SOLICITADOS</w:t>
            </w:r>
          </w:p>
        </w:tc>
      </w:tr>
      <w:tr w:rsidR="00057396" w:rsidRPr="005C13A7" w:rsidTr="00BF164E">
        <w:trPr>
          <w:trHeight w:val="851"/>
        </w:trPr>
        <w:tc>
          <w:tcPr>
            <w:tcW w:w="7508" w:type="dxa"/>
            <w:vAlign w:val="bottom"/>
          </w:tcPr>
          <w:p w:rsidR="00057396" w:rsidRPr="005C13A7" w:rsidRDefault="00057396" w:rsidP="003568BD">
            <w:pPr>
              <w:spacing w:before="120"/>
            </w:pPr>
            <w:permStart w:id="1120500585" w:edGrp="everyone"/>
            <w:permEnd w:id="1120500585"/>
          </w:p>
        </w:tc>
        <w:tc>
          <w:tcPr>
            <w:tcW w:w="3119" w:type="dxa"/>
            <w:vAlign w:val="bottom"/>
          </w:tcPr>
          <w:p w:rsidR="00057396" w:rsidRPr="005C13A7" w:rsidRDefault="00057396" w:rsidP="003568BD">
            <w:pPr>
              <w:spacing w:before="120"/>
            </w:pPr>
            <w:permStart w:id="1264929321" w:edGrp="everyone"/>
            <w:permEnd w:id="1264929321"/>
          </w:p>
        </w:tc>
      </w:tr>
      <w:tr w:rsidR="00057396" w:rsidRPr="005C13A7" w:rsidTr="00BF164E">
        <w:trPr>
          <w:trHeight w:val="851"/>
        </w:trPr>
        <w:tc>
          <w:tcPr>
            <w:tcW w:w="7508" w:type="dxa"/>
            <w:vAlign w:val="bottom"/>
          </w:tcPr>
          <w:p w:rsidR="00057396" w:rsidRPr="005C13A7" w:rsidRDefault="00057396" w:rsidP="003568BD">
            <w:pPr>
              <w:spacing w:before="120"/>
            </w:pPr>
            <w:permStart w:id="919804236" w:edGrp="everyone"/>
            <w:permEnd w:id="919804236"/>
          </w:p>
        </w:tc>
        <w:tc>
          <w:tcPr>
            <w:tcW w:w="3119" w:type="dxa"/>
            <w:vAlign w:val="bottom"/>
          </w:tcPr>
          <w:p w:rsidR="00057396" w:rsidRPr="005C13A7" w:rsidRDefault="00057396" w:rsidP="003568BD">
            <w:pPr>
              <w:spacing w:before="120"/>
            </w:pPr>
            <w:permStart w:id="19269591" w:edGrp="everyone"/>
            <w:permEnd w:id="19269591"/>
          </w:p>
        </w:tc>
      </w:tr>
      <w:tr w:rsidR="00057396" w:rsidRPr="005C13A7" w:rsidTr="00BF164E">
        <w:trPr>
          <w:trHeight w:val="851"/>
        </w:trPr>
        <w:tc>
          <w:tcPr>
            <w:tcW w:w="7508" w:type="dxa"/>
            <w:vAlign w:val="bottom"/>
          </w:tcPr>
          <w:p w:rsidR="00057396" w:rsidRPr="005C13A7" w:rsidRDefault="00057396" w:rsidP="003568BD">
            <w:pPr>
              <w:spacing w:before="120"/>
            </w:pPr>
            <w:permStart w:id="803422413" w:edGrp="everyone"/>
            <w:permEnd w:id="803422413"/>
          </w:p>
        </w:tc>
        <w:tc>
          <w:tcPr>
            <w:tcW w:w="3119" w:type="dxa"/>
            <w:vAlign w:val="bottom"/>
          </w:tcPr>
          <w:p w:rsidR="00057396" w:rsidRPr="005C13A7" w:rsidRDefault="00057396" w:rsidP="003568BD">
            <w:pPr>
              <w:spacing w:before="120"/>
            </w:pPr>
            <w:permStart w:id="874727719" w:edGrp="everyone"/>
            <w:permEnd w:id="874727719"/>
          </w:p>
        </w:tc>
      </w:tr>
      <w:tr w:rsidR="00057396" w:rsidRPr="005C13A7" w:rsidTr="00BF164E">
        <w:trPr>
          <w:trHeight w:val="851"/>
        </w:trPr>
        <w:tc>
          <w:tcPr>
            <w:tcW w:w="7508" w:type="dxa"/>
            <w:vAlign w:val="bottom"/>
          </w:tcPr>
          <w:p w:rsidR="00057396" w:rsidRPr="005C13A7" w:rsidRDefault="00057396" w:rsidP="003568BD">
            <w:pPr>
              <w:spacing w:before="120"/>
            </w:pPr>
            <w:permStart w:id="1211918808" w:edGrp="everyone"/>
            <w:permEnd w:id="1211918808"/>
          </w:p>
        </w:tc>
        <w:tc>
          <w:tcPr>
            <w:tcW w:w="3119" w:type="dxa"/>
            <w:vAlign w:val="bottom"/>
          </w:tcPr>
          <w:p w:rsidR="00057396" w:rsidRPr="005C13A7" w:rsidRDefault="00057396" w:rsidP="003568BD">
            <w:pPr>
              <w:spacing w:before="120"/>
            </w:pPr>
            <w:permStart w:id="5790935" w:edGrp="everyone"/>
            <w:permEnd w:id="5790935"/>
          </w:p>
        </w:tc>
      </w:tr>
      <w:tr w:rsidR="00BF164E" w:rsidRPr="005C13A7" w:rsidTr="00BF164E">
        <w:trPr>
          <w:trHeight w:val="851"/>
        </w:trPr>
        <w:tc>
          <w:tcPr>
            <w:tcW w:w="7508" w:type="dxa"/>
            <w:vAlign w:val="bottom"/>
          </w:tcPr>
          <w:p w:rsidR="00BF164E" w:rsidRPr="005C13A7" w:rsidRDefault="00BF164E" w:rsidP="003568BD">
            <w:pPr>
              <w:spacing w:before="120"/>
            </w:pPr>
            <w:permStart w:id="1977437645" w:edGrp="everyone"/>
            <w:permEnd w:id="1977437645"/>
          </w:p>
        </w:tc>
        <w:tc>
          <w:tcPr>
            <w:tcW w:w="3119" w:type="dxa"/>
            <w:vAlign w:val="bottom"/>
          </w:tcPr>
          <w:p w:rsidR="00BF164E" w:rsidRPr="005C13A7" w:rsidRDefault="00BF164E" w:rsidP="003568BD">
            <w:pPr>
              <w:spacing w:before="120"/>
            </w:pPr>
            <w:permStart w:id="624915120" w:edGrp="everyone"/>
            <w:permEnd w:id="624915120"/>
          </w:p>
        </w:tc>
      </w:tr>
    </w:tbl>
    <w:p w:rsidR="00BF164E" w:rsidRDefault="00BF164E" w:rsidP="00057396">
      <w:pPr>
        <w:spacing w:after="0"/>
        <w:jc w:val="both"/>
      </w:pPr>
      <w:permStart w:id="1977229059" w:edGrp="everyone"/>
      <w:permEnd w:id="1977229059"/>
    </w:p>
    <w:tbl>
      <w:tblPr>
        <w:tblStyle w:val="Tablaconcuadrcula"/>
        <w:tblW w:w="2714" w:type="pct"/>
        <w:tblInd w:w="4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9"/>
        <w:gridCol w:w="467"/>
        <w:gridCol w:w="504"/>
        <w:gridCol w:w="2133"/>
        <w:gridCol w:w="608"/>
        <w:gridCol w:w="750"/>
      </w:tblGrid>
      <w:tr w:rsidR="004F786B" w:rsidRPr="00944685" w:rsidTr="00057396">
        <w:tc>
          <w:tcPr>
            <w:tcW w:w="1133" w:type="pct"/>
            <w:vAlign w:val="bottom"/>
          </w:tcPr>
          <w:p w:rsidR="004F786B" w:rsidRPr="00944685" w:rsidRDefault="004F786B" w:rsidP="00E844CA">
            <w:r>
              <w:t>MÁLAGA,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2142597527" w:edGrp="everyone"/>
            <w:permEnd w:id="2142597527"/>
          </w:p>
        </w:tc>
        <w:tc>
          <w:tcPr>
            <w:tcW w:w="437" w:type="pct"/>
            <w:vAlign w:val="bottom"/>
          </w:tcPr>
          <w:p w:rsidR="004F786B" w:rsidRPr="00944685" w:rsidRDefault="004F786B" w:rsidP="00E844CA">
            <w:r>
              <w:t>de</w:t>
            </w:r>
          </w:p>
        </w:tc>
        <w:tc>
          <w:tcPr>
            <w:tcW w:w="1848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1264715857" w:edGrp="everyone"/>
            <w:permEnd w:id="1264715857"/>
          </w:p>
        </w:tc>
        <w:tc>
          <w:tcPr>
            <w:tcW w:w="527" w:type="pct"/>
            <w:vAlign w:val="bottom"/>
          </w:tcPr>
          <w:p w:rsidR="004F786B" w:rsidRPr="00944685" w:rsidRDefault="004F786B" w:rsidP="00E844CA">
            <w:r>
              <w:t>de</w:t>
            </w:r>
          </w:p>
        </w:tc>
        <w:tc>
          <w:tcPr>
            <w:tcW w:w="651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602022998" w:edGrp="everyone"/>
            <w:permEnd w:id="602022998"/>
          </w:p>
        </w:tc>
      </w:tr>
    </w:tbl>
    <w:p w:rsidR="00CE6104" w:rsidRPr="002F5215" w:rsidRDefault="00CE6104" w:rsidP="00EE1E8A">
      <w:pPr>
        <w:spacing w:after="0"/>
        <w:rPr>
          <w:sz w:val="16"/>
          <w:szCs w:val="16"/>
        </w:rPr>
      </w:pPr>
    </w:p>
    <w:tbl>
      <w:tblPr>
        <w:tblW w:w="5670" w:type="dxa"/>
        <w:tblInd w:w="495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</w:tblGrid>
      <w:tr w:rsidR="006A6313" w:rsidTr="00CA31D9">
        <w:trPr>
          <w:trHeight w:val="1604"/>
        </w:trPr>
        <w:tc>
          <w:tcPr>
            <w:tcW w:w="5670" w:type="dxa"/>
          </w:tcPr>
          <w:p w:rsidR="006A6313" w:rsidRDefault="006A6313" w:rsidP="006A6313">
            <w:r>
              <w:t xml:space="preserve">                       </w:t>
            </w:r>
            <w:r w:rsidR="000C1C04">
              <w:rPr>
                <w:sz w:val="24"/>
                <w:szCs w:val="24"/>
              </w:rPr>
              <w:t>Firma del/la solicitante</w:t>
            </w:r>
          </w:p>
          <w:p w:rsidR="006A6313" w:rsidRDefault="006A6313" w:rsidP="006A6313"/>
        </w:tc>
      </w:tr>
    </w:tbl>
    <w:p w:rsidR="00EF4CEF" w:rsidRPr="004F786B" w:rsidRDefault="00EF4CEF" w:rsidP="00C744A8">
      <w:pPr>
        <w:rPr>
          <w:sz w:val="24"/>
          <w:szCs w:val="24"/>
        </w:rPr>
      </w:pPr>
    </w:p>
    <w:sectPr w:rsidR="00EF4CEF" w:rsidRPr="004F786B" w:rsidSect="00C744A8">
      <w:headerReference w:type="default" r:id="rId11"/>
      <w:footerReference w:type="default" r:id="rId12"/>
      <w:pgSz w:w="11906" w:h="16838" w:code="9"/>
      <w:pgMar w:top="966" w:right="707" w:bottom="0" w:left="567" w:header="4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37D7" w:rsidRDefault="002337D7" w:rsidP="00650259">
      <w:pPr>
        <w:spacing w:after="0" w:line="240" w:lineRule="auto"/>
      </w:pPr>
      <w:r>
        <w:separator/>
      </w:r>
    </w:p>
  </w:endnote>
  <w:endnote w:type="continuationSeparator" w:id="0">
    <w:p w:rsidR="002337D7" w:rsidRDefault="002337D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6A7C8B-EE13-48AE-9D27-E61B288233E8}"/>
    <w:embedBold r:id="rId2" w:fontKey="{C53E5BD0-42D2-406A-9C27-654CB5743DDA}"/>
    <w:embedItalic r:id="rId3" w:fontKey="{6826E3BE-9B36-4029-A468-1D022F19E2F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CBE21E13-4E76-44AA-9436-C9386DCC5978}"/>
    <w:embedBold r:id="rId5" w:fontKey="{3D9F8D9F-CA5B-4D15-B230-4F976475E1AF}"/>
    <w:embedItalic r:id="rId6" w:fontKey="{91E95BE8-38E8-40F0-8839-9B92E91E3E5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56211B62-ABBC-4148-8535-3BE874D2F83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627E3850-60FB-46CD-97CD-2855F6E52E4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7410DD7A-1474-4965-809C-E45F28F629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3" w:type="dxa"/>
      <w:tblLook w:val="04A0" w:firstRow="1" w:lastRow="0" w:firstColumn="1" w:lastColumn="0" w:noHBand="0" w:noVBand="1"/>
    </w:tblPr>
    <w:tblGrid>
      <w:gridCol w:w="10773"/>
    </w:tblGrid>
    <w:tr w:rsidR="000A6C8C" w:rsidRPr="004F786B" w:rsidTr="004F786B">
      <w:tc>
        <w:tcPr>
          <w:tcW w:w="10773" w:type="dxa"/>
          <w:vAlign w:val="center"/>
        </w:tcPr>
        <w:p w:rsidR="000A6C8C" w:rsidRDefault="000A6C8C" w:rsidP="004F786B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sz w:val="24"/>
              <w:lang w:bidi="es-ES"/>
            </w:rPr>
          </w:pPr>
          <w:r w:rsidRPr="004F786B">
            <w:rPr>
              <w:rStyle w:val="PiedepginaCar"/>
              <w:b/>
              <w:sz w:val="24"/>
              <w:lang w:bidi="es-ES"/>
            </w:rPr>
            <w:t>SR. DIRECTOR DE LA ESCUELA TÉCNICA SUPERIOR DE INGENIERÍA DE TELECOMUNICACIÓN</w:t>
          </w:r>
        </w:p>
        <w:p w:rsidR="001D1FB0" w:rsidRPr="001D1FB0" w:rsidRDefault="001D1FB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color w:val="429EDE" w:themeColor="accent1" w:themeTint="99"/>
              <w:szCs w:val="18"/>
              <w:lang w:bidi="es-ES"/>
            </w:rPr>
          </w:pPr>
          <w:r w:rsidRPr="001D1FB0">
            <w:rPr>
              <w:rStyle w:val="PiedepginaCar"/>
              <w:b/>
              <w:color w:val="429EDE" w:themeColor="accent1" w:themeTint="99"/>
              <w:szCs w:val="18"/>
              <w:lang w:bidi="es-ES"/>
            </w:rPr>
            <w:t>E.T.S. INGENIERÍA DE TELECOMUNICACIÓN, UNIVERSIDAD DE MÁLAGA, CAMPUS UNIVERSITARIO DE TEATINOS S/N 29010 MÁLAGA</w:t>
          </w:r>
        </w:p>
        <w:p w:rsidR="000A6C8C" w:rsidRPr="001D1FB0" w:rsidRDefault="004B511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b/>
              <w:color w:val="FFC000"/>
              <w:sz w:val="20"/>
              <w:szCs w:val="20"/>
              <w:lang w:bidi="es-ES"/>
            </w:rPr>
          </w:pPr>
          <w:r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http</w:t>
          </w:r>
          <w:r w:rsidR="001D1FB0" w:rsidRPr="001D1FB0"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: www.etsit.uma.es</w:t>
          </w:r>
        </w:p>
      </w:tc>
    </w:tr>
  </w:tbl>
  <w:p w:rsidR="0073326A" w:rsidRDefault="0073326A" w:rsidP="0073326A">
    <w:pPr>
      <w:pStyle w:val="Sinespaci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37D7" w:rsidRDefault="002337D7" w:rsidP="00650259">
      <w:pPr>
        <w:spacing w:after="0" w:line="240" w:lineRule="auto"/>
      </w:pPr>
      <w:r>
        <w:separator/>
      </w:r>
    </w:p>
  </w:footnote>
  <w:footnote w:type="continuationSeparator" w:id="0">
    <w:p w:rsidR="002337D7" w:rsidRDefault="002337D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915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28"/>
      <w:gridCol w:w="7387"/>
    </w:tblGrid>
    <w:tr w:rsidR="00DB0860" w:rsidTr="00234586">
      <w:trPr>
        <w:trHeight w:val="1985"/>
      </w:trPr>
      <w:tc>
        <w:tcPr>
          <w:tcW w:w="3528" w:type="dxa"/>
          <w:vAlign w:val="center"/>
          <w:hideMark/>
        </w:tcPr>
        <w:p w:rsidR="00DB0860" w:rsidRDefault="00DB0860" w:rsidP="00DB0860">
          <w:pPr>
            <w:pStyle w:val="Encabezado"/>
            <w:jc w:val="both"/>
          </w:pPr>
          <w:r>
            <w:rPr>
              <w:lang w:eastAsia="es-ES"/>
            </w:rPr>
            <w:drawing>
              <wp:inline distT="0" distB="0" distL="0" distR="0" wp14:anchorId="0B8298DD" wp14:editId="2C2EFEAC">
                <wp:extent cx="2034540" cy="103632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454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87" w:type="dxa"/>
          <w:vAlign w:val="center"/>
          <w:hideMark/>
        </w:tcPr>
        <w:p w:rsidR="00DB0860" w:rsidRDefault="00DB0860" w:rsidP="00DB0860">
          <w:pPr>
            <w:ind w:left="2178"/>
          </w:pPr>
        </w:p>
        <w:p w:rsidR="00DB0860" w:rsidRPr="00DB0860" w:rsidRDefault="00234586" w:rsidP="00234586">
          <w:pPr>
            <w:ind w:left="2745"/>
          </w:pP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A536666" wp14:editId="2C8C394A">
                    <wp:simplePos x="0" y="0"/>
                    <wp:positionH relativeFrom="column">
                      <wp:posOffset>836295</wp:posOffset>
                    </wp:positionH>
                    <wp:positionV relativeFrom="paragraph">
                      <wp:posOffset>866775</wp:posOffset>
                    </wp:positionV>
                    <wp:extent cx="3608705" cy="220980"/>
                    <wp:effectExtent l="0" t="0" r="0" b="7620"/>
                    <wp:wrapNone/>
                    <wp:docPr id="12" name="Cuadro de texto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08705" cy="220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lc="http://schemas.openxmlformats.org/drawingml/2006/lockedCanvas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B0860" w:rsidRDefault="00DB0860" w:rsidP="00DB0860">
                                <w:pPr>
                                  <w:ind w:right="59"/>
                                  <w:jc w:val="right"/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  <w:t>Secretaría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A53666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2" o:spid="_x0000_s1027" type="#_x0000_t202" style="position:absolute;left:0;text-align:left;margin-left:65.85pt;margin-top:68.25pt;width:284.15pt;height:1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" filled="f" stroked="f">
                    <v:textbox>
                      <w:txbxContent>
                        <w:p w:rsidR="00DB0860" w:rsidRDefault="00DB0860" w:rsidP="00DB0860">
                          <w:pPr>
                            <w:ind w:right="59"/>
                            <w:jc w:val="right"/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  <w:t>Secretaría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B0860"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1ECE2A7" wp14:editId="17BFF62A">
                    <wp:simplePos x="0" y="0"/>
                    <wp:positionH relativeFrom="column">
                      <wp:posOffset>2078355</wp:posOffset>
                    </wp:positionH>
                    <wp:positionV relativeFrom="paragraph">
                      <wp:posOffset>836295</wp:posOffset>
                    </wp:positionV>
                    <wp:extent cx="2240280" cy="0"/>
                    <wp:effectExtent l="0" t="0" r="26670" b="19050"/>
                    <wp:wrapNone/>
                    <wp:docPr id="13" name="Conector rec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224028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99C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47A42AB" id="Conector recto 13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65pt,65.85pt" to="340.05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" strokecolor="#09c" strokeweight=".5pt">
                    <v:stroke joinstyle="miter"/>
                  </v:line>
                </w:pict>
              </mc:Fallback>
            </mc:AlternateContent>
          </w:r>
          <w:r w:rsidR="00DB0860">
            <w:rPr>
              <w:noProof/>
              <w:lang w:eastAsia="es-ES"/>
            </w:rPr>
            <w:drawing>
              <wp:inline distT="0" distB="0" distL="0" distR="0" wp14:anchorId="68A3A477" wp14:editId="5D9B57B4">
                <wp:extent cx="2666365" cy="946150"/>
                <wp:effectExtent l="0" t="0" r="635" b="6350"/>
                <wp:docPr id="3" name="Imagen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6365" cy="946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B0860" w:rsidRPr="00737123" w:rsidRDefault="00DB0860" w:rsidP="00737123">
    <w:pPr>
      <w:pStyle w:val="Encabezad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Y3XyisULQWJDuD8oPEp4oSMRxqZldN/5U8eSQo1xelSC/6Vi+GlJ3bnEca1b6AHst//6GgSMRbsLerMrwnIE7Q==" w:salt="LjaaK6CYrWmkN41GCxJNzA==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78"/>
    <w:rsid w:val="00052382"/>
    <w:rsid w:val="00057396"/>
    <w:rsid w:val="0006568A"/>
    <w:rsid w:val="00076F0F"/>
    <w:rsid w:val="00084253"/>
    <w:rsid w:val="00097520"/>
    <w:rsid w:val="000A6C8C"/>
    <w:rsid w:val="000C1C04"/>
    <w:rsid w:val="000D1F49"/>
    <w:rsid w:val="000F48F3"/>
    <w:rsid w:val="001727CA"/>
    <w:rsid w:val="00181FF7"/>
    <w:rsid w:val="00191D65"/>
    <w:rsid w:val="001D1FB0"/>
    <w:rsid w:val="00207B0F"/>
    <w:rsid w:val="002337D7"/>
    <w:rsid w:val="00234586"/>
    <w:rsid w:val="00290F5E"/>
    <w:rsid w:val="002B51F6"/>
    <w:rsid w:val="002C56E6"/>
    <w:rsid w:val="002E55FD"/>
    <w:rsid w:val="002F5215"/>
    <w:rsid w:val="00301178"/>
    <w:rsid w:val="00335230"/>
    <w:rsid w:val="003568BD"/>
    <w:rsid w:val="00361E11"/>
    <w:rsid w:val="00387DCA"/>
    <w:rsid w:val="003B4744"/>
    <w:rsid w:val="003D1E9C"/>
    <w:rsid w:val="003F0847"/>
    <w:rsid w:val="003F55D9"/>
    <w:rsid w:val="0040090B"/>
    <w:rsid w:val="0046181F"/>
    <w:rsid w:val="0046302A"/>
    <w:rsid w:val="00465F13"/>
    <w:rsid w:val="004733AD"/>
    <w:rsid w:val="00487D2D"/>
    <w:rsid w:val="004B09D0"/>
    <w:rsid w:val="004B5110"/>
    <w:rsid w:val="004C6268"/>
    <w:rsid w:val="004D3CD5"/>
    <w:rsid w:val="004D5D62"/>
    <w:rsid w:val="004E1736"/>
    <w:rsid w:val="004E264F"/>
    <w:rsid w:val="004F786B"/>
    <w:rsid w:val="005112D0"/>
    <w:rsid w:val="00573E08"/>
    <w:rsid w:val="00577E06"/>
    <w:rsid w:val="005A3BF7"/>
    <w:rsid w:val="005D6CC7"/>
    <w:rsid w:val="005F2035"/>
    <w:rsid w:val="005F7990"/>
    <w:rsid w:val="00617F6E"/>
    <w:rsid w:val="0063739C"/>
    <w:rsid w:val="00640F8E"/>
    <w:rsid w:val="00650259"/>
    <w:rsid w:val="00651C81"/>
    <w:rsid w:val="0067469F"/>
    <w:rsid w:val="006A6313"/>
    <w:rsid w:val="006D5878"/>
    <w:rsid w:val="006E62D8"/>
    <w:rsid w:val="00713D1C"/>
    <w:rsid w:val="00714C05"/>
    <w:rsid w:val="00732B16"/>
    <w:rsid w:val="0073326A"/>
    <w:rsid w:val="00737123"/>
    <w:rsid w:val="00770F25"/>
    <w:rsid w:val="007A35A8"/>
    <w:rsid w:val="007B0A85"/>
    <w:rsid w:val="007C6A52"/>
    <w:rsid w:val="00806FF3"/>
    <w:rsid w:val="0082043E"/>
    <w:rsid w:val="0082410C"/>
    <w:rsid w:val="008B49E6"/>
    <w:rsid w:val="008E203A"/>
    <w:rsid w:val="0091229C"/>
    <w:rsid w:val="00940E73"/>
    <w:rsid w:val="00944685"/>
    <w:rsid w:val="00976D36"/>
    <w:rsid w:val="0098597D"/>
    <w:rsid w:val="009E7094"/>
    <w:rsid w:val="009F619A"/>
    <w:rsid w:val="009F6DDE"/>
    <w:rsid w:val="00A277BC"/>
    <w:rsid w:val="00A35AFD"/>
    <w:rsid w:val="00A370A8"/>
    <w:rsid w:val="00A51B9A"/>
    <w:rsid w:val="00A60442"/>
    <w:rsid w:val="00A865DC"/>
    <w:rsid w:val="00AB0BCC"/>
    <w:rsid w:val="00AC1DBC"/>
    <w:rsid w:val="00B160CA"/>
    <w:rsid w:val="00B90921"/>
    <w:rsid w:val="00BD4753"/>
    <w:rsid w:val="00BD5CB1"/>
    <w:rsid w:val="00BE5F97"/>
    <w:rsid w:val="00BE62EE"/>
    <w:rsid w:val="00BF164E"/>
    <w:rsid w:val="00C003BA"/>
    <w:rsid w:val="00C07EC2"/>
    <w:rsid w:val="00C46878"/>
    <w:rsid w:val="00C64DDE"/>
    <w:rsid w:val="00C72268"/>
    <w:rsid w:val="00C744A8"/>
    <w:rsid w:val="00CA31D9"/>
    <w:rsid w:val="00CB4A51"/>
    <w:rsid w:val="00CC52EA"/>
    <w:rsid w:val="00CD4532"/>
    <w:rsid w:val="00CD47B0"/>
    <w:rsid w:val="00CE1B68"/>
    <w:rsid w:val="00CE6104"/>
    <w:rsid w:val="00CE7918"/>
    <w:rsid w:val="00D056C2"/>
    <w:rsid w:val="00D16163"/>
    <w:rsid w:val="00D22731"/>
    <w:rsid w:val="00D818BF"/>
    <w:rsid w:val="00D84DFB"/>
    <w:rsid w:val="00DA0DD5"/>
    <w:rsid w:val="00DB0860"/>
    <w:rsid w:val="00DB3FAD"/>
    <w:rsid w:val="00DB7A7C"/>
    <w:rsid w:val="00E218BA"/>
    <w:rsid w:val="00E24587"/>
    <w:rsid w:val="00E52928"/>
    <w:rsid w:val="00E61C09"/>
    <w:rsid w:val="00E677FE"/>
    <w:rsid w:val="00E74D91"/>
    <w:rsid w:val="00E865D2"/>
    <w:rsid w:val="00EB3B58"/>
    <w:rsid w:val="00EB5407"/>
    <w:rsid w:val="00EC7359"/>
    <w:rsid w:val="00ED2F9C"/>
    <w:rsid w:val="00EE1E8A"/>
    <w:rsid w:val="00EE3054"/>
    <w:rsid w:val="00EF4CEF"/>
    <w:rsid w:val="00F00606"/>
    <w:rsid w:val="00F01256"/>
    <w:rsid w:val="00F17655"/>
    <w:rsid w:val="00F45EE2"/>
    <w:rsid w:val="00FA4E92"/>
    <w:rsid w:val="00FB3782"/>
    <w:rsid w:val="00FC52DD"/>
    <w:rsid w:val="00FC7475"/>
    <w:rsid w:val="00FD3FC9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0CBB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F4CEF"/>
  </w:style>
  <w:style w:type="paragraph" w:styleId="Ttulo1">
    <w:name w:val="heading 1"/>
    <w:basedOn w:val="Normal"/>
    <w:link w:val="Ttulo1C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51C81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51C81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3326A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51C81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51C81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uiPriority w:val="59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06FF3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1F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5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.SECTEL-11228\AppData\Roaming\Microsoft\Plantillas\Formulario%20de%20reembols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546C00C7BFF4AD1BD2BE39A11C5DC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9F74D8-A926-4C4A-8724-C45E650EF6C3}"/>
      </w:docPartPr>
      <w:docPartBody>
        <w:p w:rsidR="00E41BBC" w:rsidRDefault="00E41BBC" w:rsidP="00E41BBC">
          <w:pPr>
            <w:pStyle w:val="0546C00C7BFF4AD1BD2BE39A11C5DCA01"/>
          </w:pPr>
          <w:r w:rsidRPr="008C46B8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14A"/>
    <w:rsid w:val="00013F5A"/>
    <w:rsid w:val="00073918"/>
    <w:rsid w:val="000C533C"/>
    <w:rsid w:val="000F3132"/>
    <w:rsid w:val="001E110B"/>
    <w:rsid w:val="003153AC"/>
    <w:rsid w:val="006F08E8"/>
    <w:rsid w:val="0071358D"/>
    <w:rsid w:val="00874AC7"/>
    <w:rsid w:val="00B50B93"/>
    <w:rsid w:val="00C37AAA"/>
    <w:rsid w:val="00C77C6A"/>
    <w:rsid w:val="00E2647C"/>
    <w:rsid w:val="00E41BBC"/>
    <w:rsid w:val="00E41F2A"/>
    <w:rsid w:val="00F9314A"/>
    <w:rsid w:val="00FE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F3132"/>
    <w:rPr>
      <w:color w:val="808080"/>
    </w:rPr>
  </w:style>
  <w:style w:type="paragraph" w:customStyle="1" w:styleId="68ECF26D264E4876A8E0E7D35B6A3A5D">
    <w:name w:val="68ECF26D264E4876A8E0E7D35B6A3A5D"/>
    <w:rsid w:val="00F9314A"/>
  </w:style>
  <w:style w:type="paragraph" w:customStyle="1" w:styleId="0BCF00E1BEEF41EF9D05936B07126765">
    <w:name w:val="0BCF00E1BEEF41EF9D05936B07126765"/>
    <w:rsid w:val="00F9314A"/>
  </w:style>
  <w:style w:type="paragraph" w:customStyle="1" w:styleId="0546C00C7BFF4AD1BD2BE39A11C5DCA0">
    <w:name w:val="0546C00C7BFF4AD1BD2BE39A11C5DCA0"/>
    <w:rsid w:val="0071358D"/>
  </w:style>
  <w:style w:type="paragraph" w:customStyle="1" w:styleId="68ECF26D264E4876A8E0E7D35B6A3A5D1">
    <w:name w:val="68ECF26D264E4876A8E0E7D35B6A3A5D1"/>
    <w:rsid w:val="00E41BBC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546C00C7BFF4AD1BD2BE39A11C5DCA01">
    <w:name w:val="0546C00C7BFF4AD1BD2BE39A11C5DCA01"/>
    <w:rsid w:val="00E41BBC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25E847D4A0C403388C4ED5E6FB1DBBA">
    <w:name w:val="025E847D4A0C403388C4ED5E6FB1DBBA"/>
    <w:rsid w:val="000F31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D65828C-2D35-4F9B-A1F7-538AA422F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reembolso.dotx</Template>
  <TotalTime>0</TotalTime>
  <Pages>1</Pages>
  <Words>79</Words>
  <Characters>437</Characters>
  <Application>Microsoft Office Word</Application>
  <DocSecurity>8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2024-02-27T10:39:00Z</dcterms:created>
  <dcterms:modified xsi:type="dcterms:W3CDTF">2024-02-27T10:39:00Z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