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396" w:rsidRDefault="00057396" w:rsidP="00234586">
      <w:pPr>
        <w:spacing w:after="0" w:line="240" w:lineRule="auto"/>
        <w:jc w:val="center"/>
        <w:rPr>
          <w:b/>
        </w:rPr>
      </w:pPr>
    </w:p>
    <w:p w:rsidR="00806FF3" w:rsidRPr="00737123" w:rsidRDefault="00737123" w:rsidP="00234586">
      <w:pPr>
        <w:spacing w:after="0" w:line="240" w:lineRule="auto"/>
        <w:jc w:val="center"/>
        <w:rPr>
          <w:b/>
        </w:rPr>
      </w:pPr>
      <w:r w:rsidRPr="00737123">
        <w:rPr>
          <w:b/>
        </w:rPr>
        <w:t>SOLICITUD</w:t>
      </w:r>
      <w:r w:rsidR="00057396">
        <w:rPr>
          <w:b/>
        </w:rPr>
        <w:t xml:space="preserve"> DE </w:t>
      </w:r>
      <w:r w:rsidR="00D056C2">
        <w:rPr>
          <w:b/>
        </w:rPr>
        <w:t>CONVALIDACIÓN DE ASIGNATURAS</w:t>
      </w:r>
    </w:p>
    <w:p w:rsidR="00EF4CEF" w:rsidRDefault="00EF4CEF" w:rsidP="00737123">
      <w:pPr>
        <w:tabs>
          <w:tab w:val="left" w:pos="2184"/>
        </w:tabs>
        <w:spacing w:after="0"/>
        <w:rPr>
          <w:b/>
        </w:rPr>
      </w:pPr>
    </w:p>
    <w:p w:rsidR="00737123" w:rsidRPr="00617F6E" w:rsidRDefault="00737123" w:rsidP="00737123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>DATOS PERSONALES DEL SOLICITANTE:</w:t>
      </w: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1512"/>
        <w:gridCol w:w="846"/>
        <w:gridCol w:w="331"/>
        <w:gridCol w:w="1133"/>
        <w:gridCol w:w="236"/>
        <w:gridCol w:w="1583"/>
        <w:gridCol w:w="712"/>
        <w:gridCol w:w="1247"/>
        <w:gridCol w:w="3024"/>
      </w:tblGrid>
      <w:tr w:rsidR="001D1FB0" w:rsidRPr="00D818BF" w:rsidTr="00D818BF">
        <w:tc>
          <w:tcPr>
            <w:tcW w:w="712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Apellidos:</w:t>
            </w:r>
          </w:p>
        </w:tc>
        <w:tc>
          <w:tcPr>
            <w:tcW w:w="2278" w:type="pct"/>
            <w:gridSpan w:val="6"/>
            <w:vAlign w:val="bottom"/>
          </w:tcPr>
          <w:p w:rsidR="004E264F" w:rsidRPr="00D818BF" w:rsidRDefault="004E264F" w:rsidP="00DA0DD5">
            <w:pPr>
              <w:spacing w:before="120"/>
            </w:pPr>
            <w:permStart w:id="319437958" w:edGrp="everyone"/>
            <w:permEnd w:id="319437958"/>
          </w:p>
        </w:tc>
        <w:tc>
          <w:tcPr>
            <w:tcW w:w="587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Nombre:</w:t>
            </w:r>
          </w:p>
        </w:tc>
        <w:tc>
          <w:tcPr>
            <w:tcW w:w="1423" w:type="pct"/>
            <w:vAlign w:val="bottom"/>
          </w:tcPr>
          <w:p w:rsidR="004E264F" w:rsidRPr="00D818BF" w:rsidRDefault="004E264F" w:rsidP="00DA0DD5">
            <w:pPr>
              <w:spacing w:before="120"/>
            </w:pPr>
            <w:permStart w:id="1020797351" w:edGrp="everyone"/>
            <w:permEnd w:id="1020797351"/>
          </w:p>
        </w:tc>
      </w:tr>
      <w:tr w:rsidR="00617F6E" w:rsidRPr="00944685" w:rsidTr="00D056C2">
        <w:tc>
          <w:tcPr>
            <w:tcW w:w="1110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D.N.I./ Pasaporte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800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998407574" w:edGrp="everyone"/>
            <w:permEnd w:id="998407574"/>
          </w:p>
        </w:tc>
        <w:tc>
          <w:tcPr>
            <w:tcW w:w="745" w:type="pct"/>
            <w:vAlign w:val="bottom"/>
          </w:tcPr>
          <w:p w:rsidR="00DA0DD5" w:rsidRPr="00D818BF" w:rsidRDefault="00D056C2" w:rsidP="00DA0DD5">
            <w:pPr>
              <w:rPr>
                <w:b/>
              </w:rPr>
            </w:pPr>
            <w:r>
              <w:rPr>
                <w:b/>
              </w:rPr>
              <w:t>Teléfono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2345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711616445" w:edGrp="everyone"/>
            <w:permEnd w:id="1711616445"/>
          </w:p>
        </w:tc>
      </w:tr>
      <w:tr w:rsidR="00640F8E" w:rsidRPr="00944685" w:rsidTr="00D056C2">
        <w:tc>
          <w:tcPr>
            <w:tcW w:w="1266" w:type="pct"/>
            <w:gridSpan w:val="3"/>
            <w:vAlign w:val="bottom"/>
          </w:tcPr>
          <w:p w:rsidR="00640F8E" w:rsidRPr="00D818BF" w:rsidRDefault="00D056C2" w:rsidP="00640F8E">
            <w:pPr>
              <w:rPr>
                <w:b/>
              </w:rPr>
            </w:pPr>
            <w:r>
              <w:rPr>
                <w:b/>
              </w:rPr>
              <w:t>Correo electrónico</w:t>
            </w:r>
            <w:r w:rsidR="00640F8E" w:rsidRPr="00D818BF">
              <w:rPr>
                <w:b/>
              </w:rPr>
              <w:t>:</w:t>
            </w:r>
          </w:p>
        </w:tc>
        <w:tc>
          <w:tcPr>
            <w:tcW w:w="3734" w:type="pct"/>
            <w:gridSpan w:val="6"/>
            <w:vAlign w:val="bottom"/>
          </w:tcPr>
          <w:p w:rsidR="00640F8E" w:rsidRPr="00944685" w:rsidRDefault="00640F8E" w:rsidP="00640F8E">
            <w:pPr>
              <w:spacing w:before="120"/>
            </w:pPr>
            <w:permStart w:id="918625796" w:edGrp="everyone"/>
            <w:permEnd w:id="918625796"/>
          </w:p>
        </w:tc>
      </w:tr>
      <w:tr w:rsidR="00CC52EA" w:rsidRPr="00944685" w:rsidTr="00D818BF">
        <w:tc>
          <w:tcPr>
            <w:tcW w:w="1266" w:type="pct"/>
            <w:gridSpan w:val="3"/>
            <w:vAlign w:val="bottom"/>
          </w:tcPr>
          <w:p w:rsidR="00CC52EA" w:rsidRPr="00D818BF" w:rsidRDefault="00CC52EA" w:rsidP="00D056C2">
            <w:pPr>
              <w:rPr>
                <w:b/>
              </w:rPr>
            </w:pPr>
            <w:r w:rsidRPr="00D818BF">
              <w:rPr>
                <w:b/>
              </w:rPr>
              <w:t xml:space="preserve">Titulación </w:t>
            </w:r>
            <w:r w:rsidR="00D056C2">
              <w:rPr>
                <w:b/>
              </w:rPr>
              <w:t>para la que se solicita la convalidación</w:t>
            </w:r>
            <w:r w:rsidRPr="00D818BF">
              <w:rPr>
                <w:b/>
              </w:rPr>
              <w:t>:</w:t>
            </w:r>
          </w:p>
        </w:tc>
        <w:permStart w:id="1445684893" w:edGrp="everyone" w:displacedByCustomXml="next"/>
        <w:sdt>
          <w:sdtPr>
            <w:id w:val="415519259"/>
            <w:placeholder>
              <w:docPart w:val="0546C00C7BFF4AD1BD2BE39A11C5DCA0"/>
            </w:placeholder>
            <w:showingPlcHdr/>
            <w:dropDownList>
              <w:listItem w:value="Elija un elemento."/>
              <w:listItem w:displayText="Grado en Ingeniería de Sistemas de Telecomunicación" w:value="Grado en Ingeniería de Sistemas de Telecomunicación"/>
              <w:listItem w:displayText="Grado en Ingeniería de Sistemas Electrónicos" w:value="Grado en Ingeniería de Sistemas Electrónicos"/>
              <w:listItem w:displayText="Grado en Ingeniería de Sonido e Imagen" w:value="Grado en Ingeniería de Sonido e Imagen"/>
              <w:listItem w:displayText="Grado en Ingeniería Telemática" w:value="Grado en Ingeniería Telemática"/>
              <w:listItem w:displayText="Grado en Ingeniería de Tecnologías de Telecomunicación" w:value="Grado en Ingeniería de Tecnologías de Telecomunicación"/>
              <w:listItem w:displayText="Doble Grado en Ingeniería de Tecnologías de Telecomunicación y Matemáticas" w:value="Doble Grado en Ingeniería de Tecnologías de Telecomunicación y Matemáticas"/>
              <w:listItem w:displayText="Máster en Ingeniería de Telecomunicación" w:value="Máster en Ingeniería de Telecomunicación"/>
              <w:listItem w:displayText="Máster en Sistemas Electrónicos para Entornos Inteligentes" w:value="Máster en Sistemas Electrónicos para Entornos Inteligentes"/>
              <w:listItem w:displayText="Máster en Ingeniería Acústica" w:value="Máster en Ingeniería Acústica"/>
              <w:listItem w:displayText="Máster en Telemática y Redes de Telecomunicación" w:value="Máster en Telemática y Redes de Telecomunicación"/>
              <w:listItem w:displayText="Doble Máster Ingeniería de Telecomunicación/Telemática y Redes de Telecomunicación " w:value="Doble Máster Ingeniería de Telecomunicación/Telemática y Redes de Telecomunicación "/>
            </w:dropDownList>
          </w:sdtPr>
          <w:sdtEndPr/>
          <w:sdtContent>
            <w:tc>
              <w:tcPr>
                <w:tcW w:w="3734" w:type="pct"/>
                <w:gridSpan w:val="6"/>
                <w:vAlign w:val="bottom"/>
              </w:tcPr>
              <w:p w:rsidR="00CC52EA" w:rsidRPr="00944685" w:rsidRDefault="00CC52EA" w:rsidP="00CC52EA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1445684893" w:displacedByCustomXml="prev"/>
      </w:tr>
      <w:tr w:rsidR="0088156F" w:rsidRPr="00944685" w:rsidTr="0088156F">
        <w:tc>
          <w:tcPr>
            <w:tcW w:w="1799" w:type="pct"/>
            <w:gridSpan w:val="4"/>
            <w:vAlign w:val="bottom"/>
          </w:tcPr>
          <w:p w:rsidR="0088156F" w:rsidRPr="00D818BF" w:rsidRDefault="0088156F" w:rsidP="001D7272">
            <w:pPr>
              <w:rPr>
                <w:b/>
              </w:rPr>
            </w:pPr>
            <w:r>
              <w:rPr>
                <w:b/>
              </w:rPr>
              <w:t>Titulación a la que pertenecen la o las asignaturas superadas</w:t>
            </w:r>
            <w:r w:rsidRPr="00D818BF">
              <w:rPr>
                <w:b/>
              </w:rPr>
              <w:t>:</w:t>
            </w:r>
          </w:p>
        </w:tc>
        <w:tc>
          <w:tcPr>
            <w:tcW w:w="3201" w:type="pct"/>
            <w:gridSpan w:val="5"/>
            <w:vAlign w:val="bottom"/>
          </w:tcPr>
          <w:p w:rsidR="0088156F" w:rsidRPr="00944685" w:rsidRDefault="0088156F" w:rsidP="001D7272">
            <w:pPr>
              <w:spacing w:before="120"/>
            </w:pPr>
            <w:permStart w:id="341070636" w:edGrp="everyone"/>
            <w:permEnd w:id="341070636"/>
          </w:p>
        </w:tc>
      </w:tr>
    </w:tbl>
    <w:p w:rsidR="0088156F" w:rsidRDefault="0088156F" w:rsidP="00057396">
      <w:pPr>
        <w:spacing w:after="0"/>
        <w:jc w:val="both"/>
      </w:pPr>
    </w:p>
    <w:p w:rsidR="0088156F" w:rsidRDefault="0088156F" w:rsidP="00057396">
      <w:pPr>
        <w:spacing w:after="0"/>
        <w:jc w:val="both"/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5382"/>
        <w:gridCol w:w="5245"/>
      </w:tblGrid>
      <w:tr w:rsidR="00D056C2" w:rsidRPr="003568BD" w:rsidTr="000C1C04">
        <w:tc>
          <w:tcPr>
            <w:tcW w:w="5382" w:type="dxa"/>
          </w:tcPr>
          <w:p w:rsidR="00D056C2" w:rsidRPr="003568BD" w:rsidRDefault="00D056C2" w:rsidP="003568BD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3568BD">
              <w:rPr>
                <w:b/>
                <w:sz w:val="24"/>
                <w:szCs w:val="24"/>
                <w:u w:val="single"/>
              </w:rPr>
              <w:t>ASIGNATURA/S SUPERADAS</w:t>
            </w:r>
          </w:p>
          <w:p w:rsidR="00D056C2" w:rsidRPr="003568BD" w:rsidRDefault="00D056C2" w:rsidP="003568BD">
            <w:pPr>
              <w:jc w:val="center"/>
              <w:rPr>
                <w:i/>
                <w:sz w:val="20"/>
                <w:szCs w:val="20"/>
              </w:rPr>
            </w:pPr>
            <w:r w:rsidRPr="003568BD">
              <w:rPr>
                <w:i/>
                <w:sz w:val="20"/>
                <w:szCs w:val="20"/>
              </w:rPr>
              <w:t xml:space="preserve">(INDICAR </w:t>
            </w:r>
            <w:r w:rsidR="003568BD" w:rsidRPr="003568BD">
              <w:rPr>
                <w:i/>
                <w:sz w:val="20"/>
                <w:szCs w:val="20"/>
              </w:rPr>
              <w:t xml:space="preserve">EN CADA CASILLA LA O LAS </w:t>
            </w:r>
            <w:r w:rsidRPr="003568BD">
              <w:rPr>
                <w:i/>
                <w:sz w:val="20"/>
                <w:szCs w:val="20"/>
              </w:rPr>
              <w:t xml:space="preserve"> ASIGNATURAS </w:t>
            </w:r>
            <w:r w:rsidR="003568BD" w:rsidRPr="003568BD">
              <w:rPr>
                <w:i/>
                <w:sz w:val="20"/>
                <w:szCs w:val="20"/>
              </w:rPr>
              <w:t xml:space="preserve">QUE </w:t>
            </w:r>
            <w:r w:rsidR="000C1C04">
              <w:rPr>
                <w:i/>
                <w:sz w:val="20"/>
                <w:szCs w:val="20"/>
              </w:rPr>
              <w:t>PODRÍAN ORIGINAR</w:t>
            </w:r>
            <w:r w:rsidR="003568BD" w:rsidRPr="003568BD">
              <w:rPr>
                <w:i/>
                <w:sz w:val="20"/>
                <w:szCs w:val="20"/>
              </w:rPr>
              <w:t xml:space="preserve"> LA CONVALIDACIÓN DE UNA ASIGNATURA</w:t>
            </w:r>
            <w:r w:rsidRPr="003568BD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5245" w:type="dxa"/>
          </w:tcPr>
          <w:p w:rsidR="00D056C2" w:rsidRPr="003568BD" w:rsidRDefault="00D056C2" w:rsidP="003568BD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3568BD">
              <w:rPr>
                <w:b/>
                <w:sz w:val="24"/>
                <w:szCs w:val="24"/>
                <w:u w:val="single"/>
              </w:rPr>
              <w:t>ASIGNATURA QUE SE SOLICITA CONVALIDAR</w:t>
            </w:r>
          </w:p>
          <w:p w:rsidR="003568BD" w:rsidRDefault="003568BD" w:rsidP="003568BD">
            <w:pPr>
              <w:jc w:val="center"/>
              <w:rPr>
                <w:i/>
                <w:sz w:val="24"/>
                <w:szCs w:val="24"/>
              </w:rPr>
            </w:pPr>
          </w:p>
          <w:p w:rsidR="00D056C2" w:rsidRPr="003568BD" w:rsidRDefault="00D056C2" w:rsidP="003568BD">
            <w:pPr>
              <w:jc w:val="center"/>
              <w:rPr>
                <w:i/>
                <w:sz w:val="20"/>
                <w:szCs w:val="20"/>
              </w:rPr>
            </w:pPr>
            <w:r w:rsidRPr="003568BD">
              <w:rPr>
                <w:i/>
                <w:sz w:val="20"/>
                <w:szCs w:val="20"/>
              </w:rPr>
              <w:t>(INDICAR UNA ÚNICA ASIGNATURA POR CASILLA)</w:t>
            </w:r>
          </w:p>
        </w:tc>
      </w:tr>
      <w:tr w:rsidR="00057396" w:rsidRPr="005C13A7" w:rsidTr="000C1C04">
        <w:tc>
          <w:tcPr>
            <w:tcW w:w="5382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2143686933" w:edGrp="everyone"/>
            <w:permEnd w:id="2143686933"/>
          </w:p>
        </w:tc>
        <w:tc>
          <w:tcPr>
            <w:tcW w:w="5245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724833695" w:edGrp="everyone"/>
            <w:permEnd w:id="724833695"/>
          </w:p>
        </w:tc>
      </w:tr>
      <w:tr w:rsidR="00057396" w:rsidRPr="005C13A7" w:rsidTr="000C1C04">
        <w:tc>
          <w:tcPr>
            <w:tcW w:w="5382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948260983" w:edGrp="everyone"/>
            <w:permEnd w:id="1948260983"/>
          </w:p>
        </w:tc>
        <w:tc>
          <w:tcPr>
            <w:tcW w:w="5245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22629353" w:edGrp="everyone"/>
            <w:permEnd w:id="22629353"/>
          </w:p>
        </w:tc>
      </w:tr>
      <w:tr w:rsidR="00057396" w:rsidRPr="005C13A7" w:rsidTr="000C1C04">
        <w:tc>
          <w:tcPr>
            <w:tcW w:w="5382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836148435" w:edGrp="everyone"/>
            <w:permEnd w:id="1836148435"/>
          </w:p>
        </w:tc>
        <w:tc>
          <w:tcPr>
            <w:tcW w:w="5245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239159544" w:edGrp="everyone"/>
            <w:permEnd w:id="239159544"/>
          </w:p>
        </w:tc>
      </w:tr>
      <w:tr w:rsidR="00057396" w:rsidRPr="005C13A7" w:rsidTr="000C1C04">
        <w:tc>
          <w:tcPr>
            <w:tcW w:w="5382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462030007" w:edGrp="everyone"/>
            <w:permEnd w:id="462030007"/>
          </w:p>
        </w:tc>
        <w:tc>
          <w:tcPr>
            <w:tcW w:w="5245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457188314" w:edGrp="everyone"/>
            <w:permEnd w:id="457188314"/>
          </w:p>
        </w:tc>
      </w:tr>
      <w:tr w:rsidR="006A6313" w:rsidRPr="005C13A7" w:rsidTr="000C1C04">
        <w:tc>
          <w:tcPr>
            <w:tcW w:w="5382" w:type="dxa"/>
            <w:vAlign w:val="bottom"/>
          </w:tcPr>
          <w:p w:rsidR="006A6313" w:rsidRPr="005C13A7" w:rsidRDefault="006A6313" w:rsidP="00857CBE">
            <w:pPr>
              <w:spacing w:before="120"/>
            </w:pPr>
            <w:permStart w:id="134685060" w:edGrp="everyone"/>
            <w:permEnd w:id="134685060"/>
          </w:p>
        </w:tc>
        <w:tc>
          <w:tcPr>
            <w:tcW w:w="5245" w:type="dxa"/>
            <w:vAlign w:val="bottom"/>
          </w:tcPr>
          <w:p w:rsidR="006A6313" w:rsidRPr="005C13A7" w:rsidRDefault="006A6313" w:rsidP="00857CBE">
            <w:pPr>
              <w:spacing w:before="120"/>
            </w:pPr>
            <w:permStart w:id="298524437" w:edGrp="everyone"/>
            <w:permEnd w:id="298524437"/>
          </w:p>
        </w:tc>
      </w:tr>
      <w:tr w:rsidR="006A6313" w:rsidRPr="005C13A7" w:rsidTr="000C1C04">
        <w:tc>
          <w:tcPr>
            <w:tcW w:w="5382" w:type="dxa"/>
            <w:vAlign w:val="bottom"/>
          </w:tcPr>
          <w:p w:rsidR="006A6313" w:rsidRPr="005C13A7" w:rsidRDefault="006A6313" w:rsidP="00857CBE">
            <w:pPr>
              <w:spacing w:before="120"/>
            </w:pPr>
            <w:permStart w:id="151411547" w:edGrp="everyone"/>
            <w:permEnd w:id="151411547"/>
          </w:p>
        </w:tc>
        <w:tc>
          <w:tcPr>
            <w:tcW w:w="5245" w:type="dxa"/>
            <w:vAlign w:val="bottom"/>
          </w:tcPr>
          <w:p w:rsidR="006A6313" w:rsidRPr="005C13A7" w:rsidRDefault="006A6313" w:rsidP="00857CBE">
            <w:pPr>
              <w:spacing w:before="120"/>
            </w:pPr>
            <w:permStart w:id="286673794" w:edGrp="everyone"/>
            <w:permEnd w:id="286673794"/>
          </w:p>
        </w:tc>
      </w:tr>
      <w:tr w:rsidR="000C1C04" w:rsidRPr="005C13A7" w:rsidTr="000C1C04">
        <w:tc>
          <w:tcPr>
            <w:tcW w:w="5382" w:type="dxa"/>
            <w:vAlign w:val="bottom"/>
          </w:tcPr>
          <w:p w:rsidR="000C1C04" w:rsidRPr="005C13A7" w:rsidRDefault="000C1C04" w:rsidP="00857CBE">
            <w:pPr>
              <w:spacing w:before="120"/>
            </w:pPr>
            <w:permStart w:id="484842691" w:edGrp="everyone"/>
            <w:permEnd w:id="484842691"/>
          </w:p>
        </w:tc>
        <w:tc>
          <w:tcPr>
            <w:tcW w:w="5245" w:type="dxa"/>
            <w:vAlign w:val="bottom"/>
          </w:tcPr>
          <w:p w:rsidR="000C1C04" w:rsidRPr="005C13A7" w:rsidRDefault="000C1C04" w:rsidP="00857CBE">
            <w:pPr>
              <w:spacing w:before="120"/>
            </w:pPr>
            <w:permStart w:id="186407885" w:edGrp="everyone"/>
            <w:permEnd w:id="186407885"/>
          </w:p>
        </w:tc>
      </w:tr>
      <w:tr w:rsidR="000C1C04" w:rsidRPr="005C13A7" w:rsidTr="000C1C04">
        <w:tc>
          <w:tcPr>
            <w:tcW w:w="5382" w:type="dxa"/>
            <w:vAlign w:val="bottom"/>
          </w:tcPr>
          <w:p w:rsidR="000C1C04" w:rsidRPr="005C13A7" w:rsidRDefault="000C1C04" w:rsidP="00857CBE">
            <w:pPr>
              <w:spacing w:before="120"/>
            </w:pPr>
            <w:permStart w:id="1757567131" w:edGrp="everyone"/>
            <w:permEnd w:id="1757567131"/>
          </w:p>
        </w:tc>
        <w:tc>
          <w:tcPr>
            <w:tcW w:w="5245" w:type="dxa"/>
            <w:vAlign w:val="bottom"/>
          </w:tcPr>
          <w:p w:rsidR="000C1C04" w:rsidRPr="005C13A7" w:rsidRDefault="000C1C04" w:rsidP="00857CBE">
            <w:pPr>
              <w:spacing w:before="120"/>
            </w:pPr>
            <w:permStart w:id="1874929999" w:edGrp="everyone"/>
            <w:permEnd w:id="1874929999"/>
          </w:p>
        </w:tc>
      </w:tr>
    </w:tbl>
    <w:p w:rsidR="000C1C04" w:rsidRDefault="000C1C04" w:rsidP="00057396">
      <w:pPr>
        <w:spacing w:after="0"/>
        <w:jc w:val="both"/>
      </w:pPr>
    </w:p>
    <w:tbl>
      <w:tblPr>
        <w:tblStyle w:val="Tablaconcuadrcula"/>
        <w:tblW w:w="2714" w:type="pct"/>
        <w:tblInd w:w="4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9"/>
        <w:gridCol w:w="467"/>
        <w:gridCol w:w="504"/>
        <w:gridCol w:w="2133"/>
        <w:gridCol w:w="608"/>
        <w:gridCol w:w="750"/>
      </w:tblGrid>
      <w:tr w:rsidR="004F786B" w:rsidRPr="00944685" w:rsidTr="00057396">
        <w:tc>
          <w:tcPr>
            <w:tcW w:w="1133" w:type="pct"/>
            <w:vAlign w:val="bottom"/>
          </w:tcPr>
          <w:p w:rsidR="004F786B" w:rsidRPr="00944685" w:rsidRDefault="004F786B" w:rsidP="00E844CA">
            <w:r>
              <w:t>MÁLAGA,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190404079" w:edGrp="everyone"/>
            <w:permEnd w:id="1190404079"/>
          </w:p>
        </w:tc>
        <w:tc>
          <w:tcPr>
            <w:tcW w:w="43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1848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476925817" w:edGrp="everyone"/>
            <w:permEnd w:id="476925817"/>
          </w:p>
        </w:tc>
        <w:tc>
          <w:tcPr>
            <w:tcW w:w="52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651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589183200" w:edGrp="everyone"/>
            <w:permEnd w:id="589183200"/>
          </w:p>
        </w:tc>
      </w:tr>
    </w:tbl>
    <w:p w:rsidR="00CE6104" w:rsidRPr="002F5215" w:rsidRDefault="00CE6104" w:rsidP="00EE1E8A">
      <w:pPr>
        <w:spacing w:after="0"/>
        <w:rPr>
          <w:sz w:val="16"/>
          <w:szCs w:val="16"/>
        </w:rPr>
      </w:pPr>
    </w:p>
    <w:tbl>
      <w:tblPr>
        <w:tblW w:w="5670" w:type="dxa"/>
        <w:tblInd w:w="49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</w:tblGrid>
      <w:tr w:rsidR="006A6313" w:rsidTr="009B42D4">
        <w:trPr>
          <w:trHeight w:val="1604"/>
        </w:trPr>
        <w:tc>
          <w:tcPr>
            <w:tcW w:w="5670" w:type="dxa"/>
          </w:tcPr>
          <w:p w:rsidR="006A6313" w:rsidRDefault="006A6313" w:rsidP="006A6313">
            <w:bookmarkStart w:id="0" w:name="_GoBack"/>
            <w:bookmarkEnd w:id="0"/>
            <w:r>
              <w:t xml:space="preserve">                       </w:t>
            </w:r>
            <w:r w:rsidR="000C1C04">
              <w:rPr>
                <w:sz w:val="24"/>
                <w:szCs w:val="24"/>
              </w:rPr>
              <w:t>Firma del/la solicitante</w:t>
            </w:r>
          </w:p>
          <w:p w:rsidR="006A6313" w:rsidRDefault="006A6313" w:rsidP="006A6313"/>
          <w:p w:rsidR="006A6313" w:rsidRDefault="006A6313" w:rsidP="006A6313"/>
        </w:tc>
      </w:tr>
    </w:tbl>
    <w:p w:rsidR="00EF4CEF" w:rsidRPr="004F786B" w:rsidRDefault="00EF4CEF" w:rsidP="0088156F">
      <w:pPr>
        <w:rPr>
          <w:sz w:val="24"/>
          <w:szCs w:val="24"/>
        </w:rPr>
      </w:pPr>
    </w:p>
    <w:sectPr w:rsidR="00EF4CEF" w:rsidRPr="004F786B" w:rsidSect="00234586">
      <w:headerReference w:type="default" r:id="rId10"/>
      <w:footerReference w:type="default" r:id="rId11"/>
      <w:pgSz w:w="11906" w:h="16838" w:code="9"/>
      <w:pgMar w:top="966" w:right="707" w:bottom="142" w:left="567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38F" w:rsidRDefault="0071538F" w:rsidP="00650259">
      <w:pPr>
        <w:spacing w:after="0" w:line="240" w:lineRule="auto"/>
      </w:pPr>
      <w:r>
        <w:separator/>
      </w:r>
    </w:p>
  </w:endnote>
  <w:endnote w:type="continuationSeparator" w:id="0">
    <w:p w:rsidR="0071538F" w:rsidRDefault="0071538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FB596A-AB17-48CB-8F6B-210740D475C4}"/>
    <w:embedBold r:id="rId2" w:fontKey="{8E46C054-A20C-4C5F-B158-AF8B4198F649}"/>
    <w:embedItalic r:id="rId3" w:fontKey="{CFFA95D4-EE25-460B-8409-DFF7E95237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D7520B1-AA48-421A-ADC4-84F7F7D4AA6C}"/>
    <w:embedBold r:id="rId5" w:fontKey="{85734AD0-7D15-49A9-AF9E-EA9091FE78DB}"/>
    <w:embedItalic r:id="rId6" w:fontKey="{3A8973BF-C014-462B-B69F-30873502680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96CAA64-485B-400F-A6B8-17D43737F2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5694E19-2D66-4DBA-9CC1-39F95F4AF7A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2CB408CB-FF34-4B00-BA19-5EF874259A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10773"/>
    </w:tblGrid>
    <w:tr w:rsidR="000A6C8C" w:rsidRPr="004F786B" w:rsidTr="004F786B">
      <w:tc>
        <w:tcPr>
          <w:tcW w:w="10773" w:type="dxa"/>
          <w:vAlign w:val="center"/>
        </w:tcPr>
        <w:p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>SR. DIRECTOR DE LA ESCUELA TÉCNICA SUPERIOR DE INGENIERÍA DE TELECOMUNICACIÓN</w:t>
          </w:r>
        </w:p>
        <w:p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:rsidR="0073326A" w:rsidRDefault="0073326A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38F" w:rsidRDefault="0071538F" w:rsidP="00650259">
      <w:pPr>
        <w:spacing w:after="0" w:line="240" w:lineRule="auto"/>
      </w:pPr>
      <w:r>
        <w:separator/>
      </w:r>
    </w:p>
  </w:footnote>
  <w:footnote w:type="continuationSeparator" w:id="0">
    <w:p w:rsidR="0071538F" w:rsidRDefault="0071538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:rsidTr="00234586">
      <w:trPr>
        <w:trHeight w:val="1985"/>
      </w:trPr>
      <w:tc>
        <w:tcPr>
          <w:tcW w:w="3528" w:type="dxa"/>
          <w:vAlign w:val="center"/>
          <w:hideMark/>
        </w:tcPr>
        <w:p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0B8298DD" wp14:editId="2C2EFEAC">
                <wp:extent cx="2034540" cy="1036320"/>
                <wp:effectExtent l="0" t="0" r="0" b="0"/>
                <wp:docPr id="140" name="Imagen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:rsidR="00DB0860" w:rsidRDefault="00DB0860" w:rsidP="00DB0860">
          <w:pPr>
            <w:ind w:left="2178"/>
          </w:pPr>
        </w:p>
        <w:p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536666" wp14:editId="2C8C394A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lc="http://schemas.openxmlformats.org/drawingml/2006/lockedCanvas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53666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7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" filled="f" stroked="f">
                    <v:textbox>
                      <w:txbxContent>
                        <w:p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1ECE2A7" wp14:editId="17BFF62A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68A3A477" wp14:editId="5D9B57B4">
                <wp:extent cx="2666365" cy="946150"/>
                <wp:effectExtent l="0" t="0" r="635" b="6350"/>
                <wp:docPr id="141" name="Imagen 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0860" w:rsidRPr="00737123" w:rsidRDefault="00DB0860" w:rsidP="00737123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dbB/KDWNJ6LGJlbQ5o0kNHZYbbOwjpMFjFxyEgTsnEqKXxJP3UssZT2kmUmkCCu0ocduTii4hG/7+P3HbphSVw==" w:salt="qv7XsW1tRF3bW63TE4AxMA==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78"/>
    <w:rsid w:val="00052382"/>
    <w:rsid w:val="00057396"/>
    <w:rsid w:val="0006568A"/>
    <w:rsid w:val="00076F0F"/>
    <w:rsid w:val="00084253"/>
    <w:rsid w:val="00097520"/>
    <w:rsid w:val="000A6C8C"/>
    <w:rsid w:val="000C1C04"/>
    <w:rsid w:val="000D1F49"/>
    <w:rsid w:val="000F48F3"/>
    <w:rsid w:val="00124BC0"/>
    <w:rsid w:val="001727CA"/>
    <w:rsid w:val="00181FF7"/>
    <w:rsid w:val="00191D65"/>
    <w:rsid w:val="001D1FB0"/>
    <w:rsid w:val="0022601D"/>
    <w:rsid w:val="00234586"/>
    <w:rsid w:val="00290F5E"/>
    <w:rsid w:val="002B51F6"/>
    <w:rsid w:val="002C56E6"/>
    <w:rsid w:val="002F5215"/>
    <w:rsid w:val="00301178"/>
    <w:rsid w:val="00335230"/>
    <w:rsid w:val="003541C5"/>
    <w:rsid w:val="003568BD"/>
    <w:rsid w:val="00361E11"/>
    <w:rsid w:val="003B4744"/>
    <w:rsid w:val="003D1E9C"/>
    <w:rsid w:val="003F0847"/>
    <w:rsid w:val="003F55D9"/>
    <w:rsid w:val="0040090B"/>
    <w:rsid w:val="0046302A"/>
    <w:rsid w:val="00465F13"/>
    <w:rsid w:val="004733AD"/>
    <w:rsid w:val="00487D2D"/>
    <w:rsid w:val="004B5110"/>
    <w:rsid w:val="004C6268"/>
    <w:rsid w:val="004D5D62"/>
    <w:rsid w:val="004E264F"/>
    <w:rsid w:val="004F786B"/>
    <w:rsid w:val="005112D0"/>
    <w:rsid w:val="00573E08"/>
    <w:rsid w:val="00577E06"/>
    <w:rsid w:val="005A3BF7"/>
    <w:rsid w:val="005D6CC7"/>
    <w:rsid w:val="005F2035"/>
    <w:rsid w:val="005F37C9"/>
    <w:rsid w:val="005F7990"/>
    <w:rsid w:val="00617F6E"/>
    <w:rsid w:val="0063739C"/>
    <w:rsid w:val="00640F8E"/>
    <w:rsid w:val="00650259"/>
    <w:rsid w:val="00651C81"/>
    <w:rsid w:val="0067469F"/>
    <w:rsid w:val="006766C7"/>
    <w:rsid w:val="006A6313"/>
    <w:rsid w:val="006D5878"/>
    <w:rsid w:val="006E62D8"/>
    <w:rsid w:val="00713D1C"/>
    <w:rsid w:val="00714C05"/>
    <w:rsid w:val="0071538F"/>
    <w:rsid w:val="00732B16"/>
    <w:rsid w:val="0073326A"/>
    <w:rsid w:val="00737123"/>
    <w:rsid w:val="00770F25"/>
    <w:rsid w:val="007A35A8"/>
    <w:rsid w:val="007B0A85"/>
    <w:rsid w:val="007C6A52"/>
    <w:rsid w:val="00806FF3"/>
    <w:rsid w:val="0082043E"/>
    <w:rsid w:val="0082410C"/>
    <w:rsid w:val="0088156F"/>
    <w:rsid w:val="008E203A"/>
    <w:rsid w:val="0091229C"/>
    <w:rsid w:val="00940E73"/>
    <w:rsid w:val="00944685"/>
    <w:rsid w:val="00976D36"/>
    <w:rsid w:val="0098597D"/>
    <w:rsid w:val="009971C9"/>
    <w:rsid w:val="009B42D4"/>
    <w:rsid w:val="009E7094"/>
    <w:rsid w:val="009F619A"/>
    <w:rsid w:val="009F6DDE"/>
    <w:rsid w:val="00A277BC"/>
    <w:rsid w:val="00A35AFD"/>
    <w:rsid w:val="00A370A8"/>
    <w:rsid w:val="00A51B9A"/>
    <w:rsid w:val="00A60442"/>
    <w:rsid w:val="00A865DC"/>
    <w:rsid w:val="00AB0BCC"/>
    <w:rsid w:val="00B160CA"/>
    <w:rsid w:val="00B90921"/>
    <w:rsid w:val="00BD4753"/>
    <w:rsid w:val="00BD5CB1"/>
    <w:rsid w:val="00BE5F97"/>
    <w:rsid w:val="00BE62EE"/>
    <w:rsid w:val="00C003BA"/>
    <w:rsid w:val="00C46878"/>
    <w:rsid w:val="00C64DDE"/>
    <w:rsid w:val="00C72268"/>
    <w:rsid w:val="00C874DE"/>
    <w:rsid w:val="00CB4A51"/>
    <w:rsid w:val="00CC3561"/>
    <w:rsid w:val="00CC52EA"/>
    <w:rsid w:val="00CD4532"/>
    <w:rsid w:val="00CD47B0"/>
    <w:rsid w:val="00CE6104"/>
    <w:rsid w:val="00CE7918"/>
    <w:rsid w:val="00D056C2"/>
    <w:rsid w:val="00D16163"/>
    <w:rsid w:val="00D818BF"/>
    <w:rsid w:val="00D84DFB"/>
    <w:rsid w:val="00DA0DD5"/>
    <w:rsid w:val="00DB0860"/>
    <w:rsid w:val="00DB3FAD"/>
    <w:rsid w:val="00DB7A7C"/>
    <w:rsid w:val="00E218BA"/>
    <w:rsid w:val="00E24587"/>
    <w:rsid w:val="00E61C09"/>
    <w:rsid w:val="00E645DD"/>
    <w:rsid w:val="00E677FE"/>
    <w:rsid w:val="00E74D91"/>
    <w:rsid w:val="00E865D2"/>
    <w:rsid w:val="00EB3B58"/>
    <w:rsid w:val="00EC7359"/>
    <w:rsid w:val="00EE1E8A"/>
    <w:rsid w:val="00EE3054"/>
    <w:rsid w:val="00EF4CEF"/>
    <w:rsid w:val="00F00606"/>
    <w:rsid w:val="00F01256"/>
    <w:rsid w:val="00F32453"/>
    <w:rsid w:val="00F45EE2"/>
    <w:rsid w:val="00FB3782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65E8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F4CEF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.SECTEL-11228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546C00C7BFF4AD1BD2BE39A11C5D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F74D8-A926-4C4A-8724-C45E650EF6C3}"/>
      </w:docPartPr>
      <w:docPartBody>
        <w:p w:rsidR="00E41BBC" w:rsidRDefault="00E41BBC" w:rsidP="00E41BBC">
          <w:pPr>
            <w:pStyle w:val="0546C00C7BFF4AD1BD2BE39A11C5DCA01"/>
          </w:pPr>
          <w:r w:rsidRPr="008C46B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14A"/>
    <w:rsid w:val="00073918"/>
    <w:rsid w:val="00134699"/>
    <w:rsid w:val="0071358D"/>
    <w:rsid w:val="00912B77"/>
    <w:rsid w:val="00A14AB3"/>
    <w:rsid w:val="00AB1FF4"/>
    <w:rsid w:val="00B50B93"/>
    <w:rsid w:val="00C37AAA"/>
    <w:rsid w:val="00C77C6A"/>
    <w:rsid w:val="00E41BBC"/>
    <w:rsid w:val="00F56759"/>
    <w:rsid w:val="00F9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41BBC"/>
    <w:rPr>
      <w:color w:val="808080"/>
    </w:rPr>
  </w:style>
  <w:style w:type="paragraph" w:customStyle="1" w:styleId="68ECF26D264E4876A8E0E7D35B6A3A5D">
    <w:name w:val="68ECF26D264E4876A8E0E7D35B6A3A5D"/>
    <w:rsid w:val="00F9314A"/>
  </w:style>
  <w:style w:type="paragraph" w:customStyle="1" w:styleId="0BCF00E1BEEF41EF9D05936B07126765">
    <w:name w:val="0BCF00E1BEEF41EF9D05936B07126765"/>
    <w:rsid w:val="00F9314A"/>
  </w:style>
  <w:style w:type="paragraph" w:customStyle="1" w:styleId="0546C00C7BFF4AD1BD2BE39A11C5DCA0">
    <w:name w:val="0546C00C7BFF4AD1BD2BE39A11C5DCA0"/>
    <w:rsid w:val="0071358D"/>
  </w:style>
  <w:style w:type="paragraph" w:customStyle="1" w:styleId="68ECF26D264E4876A8E0E7D35B6A3A5D1">
    <w:name w:val="68ECF26D264E4876A8E0E7D35B6A3A5D1"/>
    <w:rsid w:val="00E41BBC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546C00C7BFF4AD1BD2BE39A11C5DCA01">
    <w:name w:val="0546C00C7BFF4AD1BD2BE39A11C5DCA01"/>
    <w:rsid w:val="00E41BBC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reembolso.dotx</Template>
  <TotalTime>0</TotalTime>
  <Pages>1</Pages>
  <Words>92</Words>
  <Characters>510</Characters>
  <Application>Microsoft Office Word</Application>
  <DocSecurity>8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2020-09-30T12:00:00Z</dcterms:created>
  <dcterms:modified xsi:type="dcterms:W3CDTF">2023-10-23T10:43:00Z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