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96" w:rsidRDefault="00057396" w:rsidP="00234586">
      <w:pPr>
        <w:spacing w:after="0" w:line="240" w:lineRule="auto"/>
        <w:jc w:val="center"/>
        <w:rPr>
          <w:b/>
        </w:rPr>
      </w:pPr>
    </w:p>
    <w:p w:rsidR="001C6DDD" w:rsidRDefault="00737123" w:rsidP="00234586">
      <w:pPr>
        <w:spacing w:after="0" w:line="240" w:lineRule="auto"/>
        <w:jc w:val="center"/>
        <w:rPr>
          <w:b/>
        </w:rPr>
      </w:pPr>
      <w:r w:rsidRPr="00737123">
        <w:rPr>
          <w:b/>
        </w:rPr>
        <w:t>SOLICITUD</w:t>
      </w:r>
      <w:r w:rsidR="00057396">
        <w:rPr>
          <w:b/>
        </w:rPr>
        <w:t xml:space="preserve"> DE </w:t>
      </w:r>
      <w:r w:rsidR="00D056C2">
        <w:rPr>
          <w:b/>
        </w:rPr>
        <w:t xml:space="preserve">CONVALIDACIÓN DE </w:t>
      </w:r>
      <w:r w:rsidR="001C6DDD">
        <w:rPr>
          <w:b/>
        </w:rPr>
        <w:t>PRÁCTICAS EXTERNAS O EN EMPRESAS</w:t>
      </w:r>
    </w:p>
    <w:p w:rsidR="00806FF3" w:rsidRPr="00737123" w:rsidRDefault="001C6DDD" w:rsidP="00234586">
      <w:pPr>
        <w:spacing w:after="0" w:line="240" w:lineRule="auto"/>
        <w:jc w:val="center"/>
        <w:rPr>
          <w:b/>
        </w:rPr>
      </w:pPr>
      <w:r>
        <w:rPr>
          <w:b/>
        </w:rPr>
        <w:t>PARA TITULACIONES DE MÁSTER</w:t>
      </w:r>
    </w:p>
    <w:p w:rsidR="00EF4CEF" w:rsidRDefault="00EF4CEF" w:rsidP="00737123">
      <w:pPr>
        <w:tabs>
          <w:tab w:val="left" w:pos="2184"/>
        </w:tabs>
        <w:spacing w:after="0"/>
        <w:rPr>
          <w:b/>
        </w:rPr>
      </w:pPr>
    </w:p>
    <w:p w:rsidR="009D34C7" w:rsidRDefault="009D34C7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DATOS PERSONALES DEL SOLICITANTE:</w:t>
      </w: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513"/>
        <w:gridCol w:w="846"/>
        <w:gridCol w:w="331"/>
        <w:gridCol w:w="1368"/>
        <w:gridCol w:w="1583"/>
        <w:gridCol w:w="712"/>
        <w:gridCol w:w="1247"/>
        <w:gridCol w:w="3024"/>
      </w:tblGrid>
      <w:tr w:rsidR="001D1FB0" w:rsidRPr="00D818BF" w:rsidTr="00D818BF">
        <w:tc>
          <w:tcPr>
            <w:tcW w:w="712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278" w:type="pct"/>
            <w:gridSpan w:val="5"/>
            <w:vAlign w:val="bottom"/>
          </w:tcPr>
          <w:p w:rsidR="004E264F" w:rsidRPr="00D818BF" w:rsidRDefault="004E264F" w:rsidP="00DA0DD5">
            <w:pPr>
              <w:spacing w:before="120"/>
            </w:pPr>
            <w:permStart w:id="29776918" w:edGrp="everyone"/>
            <w:permEnd w:id="29776918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23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635189629" w:edGrp="everyone"/>
            <w:permEnd w:id="635189629"/>
          </w:p>
        </w:tc>
      </w:tr>
      <w:tr w:rsidR="00617F6E" w:rsidRPr="00944685" w:rsidTr="00D056C2">
        <w:tc>
          <w:tcPr>
            <w:tcW w:w="1110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00" w:type="pct"/>
            <w:gridSpan w:val="2"/>
            <w:vAlign w:val="bottom"/>
          </w:tcPr>
          <w:p w:rsidR="00DA0DD5" w:rsidRPr="00944685" w:rsidRDefault="00DA0DD5" w:rsidP="00DA0DD5">
            <w:pPr>
              <w:spacing w:before="120"/>
            </w:pPr>
            <w:permStart w:id="772149556" w:edGrp="everyone"/>
            <w:permEnd w:id="772149556"/>
          </w:p>
        </w:tc>
        <w:tc>
          <w:tcPr>
            <w:tcW w:w="745" w:type="pct"/>
            <w:vAlign w:val="bottom"/>
          </w:tcPr>
          <w:p w:rsidR="00DA0DD5" w:rsidRPr="00D818BF" w:rsidRDefault="00D056C2" w:rsidP="00DA0DD5">
            <w:pPr>
              <w:rPr>
                <w:b/>
              </w:rPr>
            </w:pPr>
            <w:r>
              <w:rPr>
                <w:b/>
              </w:rPr>
              <w:t>Teléfono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345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261723749" w:edGrp="everyone"/>
            <w:permEnd w:id="1261723749"/>
          </w:p>
        </w:tc>
      </w:tr>
      <w:tr w:rsidR="00640F8E" w:rsidRPr="00944685" w:rsidTr="00D056C2">
        <w:tc>
          <w:tcPr>
            <w:tcW w:w="1266" w:type="pct"/>
            <w:gridSpan w:val="3"/>
            <w:vAlign w:val="bottom"/>
          </w:tcPr>
          <w:p w:rsidR="00640F8E" w:rsidRPr="00D818BF" w:rsidRDefault="00D056C2" w:rsidP="00640F8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40F8E" w:rsidRPr="00D818BF">
              <w:rPr>
                <w:b/>
              </w:rPr>
              <w:t>:</w:t>
            </w:r>
          </w:p>
        </w:tc>
        <w:tc>
          <w:tcPr>
            <w:tcW w:w="3734" w:type="pct"/>
            <w:gridSpan w:val="5"/>
            <w:vAlign w:val="bottom"/>
          </w:tcPr>
          <w:p w:rsidR="00640F8E" w:rsidRPr="00944685" w:rsidRDefault="00640F8E" w:rsidP="00640F8E">
            <w:pPr>
              <w:spacing w:before="120"/>
            </w:pPr>
            <w:permStart w:id="667507401" w:edGrp="everyone"/>
            <w:permEnd w:id="667507401"/>
          </w:p>
        </w:tc>
      </w:tr>
      <w:tr w:rsidR="00CC52EA" w:rsidRPr="00944685" w:rsidTr="00D818BF">
        <w:tc>
          <w:tcPr>
            <w:tcW w:w="1266" w:type="pct"/>
            <w:gridSpan w:val="3"/>
            <w:vAlign w:val="bottom"/>
          </w:tcPr>
          <w:p w:rsidR="00CC52EA" w:rsidRPr="00D818BF" w:rsidRDefault="00CC52EA" w:rsidP="00D056C2">
            <w:pPr>
              <w:rPr>
                <w:b/>
              </w:rPr>
            </w:pPr>
            <w:r w:rsidRPr="00D818BF">
              <w:rPr>
                <w:b/>
              </w:rPr>
              <w:t xml:space="preserve">Titulación </w:t>
            </w:r>
            <w:r w:rsidR="00D056C2">
              <w:rPr>
                <w:b/>
              </w:rPr>
              <w:t>para la que se solicita la convalidación</w:t>
            </w:r>
            <w:r w:rsidRPr="00D818BF">
              <w:rPr>
                <w:b/>
              </w:rPr>
              <w:t>:</w:t>
            </w:r>
          </w:p>
        </w:tc>
        <w:permStart w:id="475856932" w:edGrp="everyone" w:displacedByCustomXml="next"/>
        <w:sdt>
          <w:sdtPr>
            <w:id w:val="415519259"/>
            <w:placeholder>
              <w:docPart w:val="0546C00C7BFF4AD1BD2BE39A11C5DCA0"/>
            </w:placeholder>
            <w:showingPlcHdr/>
            <w:dropDownList>
              <w:listItem w:value="Elija un elemento.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</w:dropDownList>
          </w:sdtPr>
          <w:sdtEndPr/>
          <w:sdtContent>
            <w:tc>
              <w:tcPr>
                <w:tcW w:w="3734" w:type="pct"/>
                <w:gridSpan w:val="5"/>
                <w:vAlign w:val="bottom"/>
              </w:tcPr>
              <w:p w:rsidR="00CC52EA" w:rsidRPr="00944685" w:rsidRDefault="00CC52EA" w:rsidP="00CC52EA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475856932" w:displacedByCustomXml="prev"/>
      </w:tr>
    </w:tbl>
    <w:p w:rsidR="00806FF3" w:rsidRDefault="00806FF3" w:rsidP="0073326A">
      <w:pPr>
        <w:spacing w:after="0"/>
      </w:pPr>
    </w:p>
    <w:p w:rsidR="001C6DDD" w:rsidRDefault="001C6DDD" w:rsidP="0073326A">
      <w:pPr>
        <w:spacing w:after="0"/>
      </w:pPr>
    </w:p>
    <w:p w:rsidR="00057396" w:rsidRPr="00057396" w:rsidRDefault="00057396" w:rsidP="00D3285D">
      <w:pPr>
        <w:spacing w:after="0"/>
        <w:jc w:val="center"/>
        <w:rPr>
          <w:sz w:val="16"/>
          <w:szCs w:val="16"/>
        </w:rPr>
      </w:pPr>
    </w:p>
    <w:p w:rsidR="00D056C2" w:rsidRDefault="00D056C2" w:rsidP="00057396">
      <w:pPr>
        <w:spacing w:after="0"/>
        <w:jc w:val="both"/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5382"/>
        <w:gridCol w:w="5245"/>
      </w:tblGrid>
      <w:tr w:rsidR="00D056C2" w:rsidRPr="003568BD" w:rsidTr="000C1C04">
        <w:tc>
          <w:tcPr>
            <w:tcW w:w="5382" w:type="dxa"/>
          </w:tcPr>
          <w:p w:rsidR="00D056C2" w:rsidRDefault="001C6DDD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PRÁCTICAS EN EMPRESA REALIZADAS O</w:t>
            </w:r>
          </w:p>
          <w:p w:rsidR="001C6DDD" w:rsidRPr="003568BD" w:rsidRDefault="001C6DDD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EXPERIENCIA LABORAL O PROFESIONAL</w:t>
            </w:r>
          </w:p>
          <w:p w:rsidR="00D056C2" w:rsidRDefault="00D056C2" w:rsidP="001C6DDD">
            <w:pPr>
              <w:jc w:val="center"/>
              <w:rPr>
                <w:i/>
                <w:sz w:val="20"/>
                <w:szCs w:val="20"/>
              </w:rPr>
            </w:pPr>
            <w:r w:rsidRPr="003568BD">
              <w:rPr>
                <w:i/>
                <w:sz w:val="20"/>
                <w:szCs w:val="20"/>
              </w:rPr>
              <w:t xml:space="preserve">(INDICAR </w:t>
            </w:r>
            <w:r w:rsidR="001C6DDD">
              <w:rPr>
                <w:i/>
                <w:sz w:val="20"/>
                <w:szCs w:val="20"/>
              </w:rPr>
              <w:t>EL NOMBRE DE LA EMPRESA)</w:t>
            </w:r>
          </w:p>
          <w:p w:rsidR="009D34C7" w:rsidRDefault="009D34C7" w:rsidP="001C6DDD">
            <w:pPr>
              <w:jc w:val="center"/>
              <w:rPr>
                <w:i/>
                <w:sz w:val="20"/>
                <w:szCs w:val="20"/>
              </w:rPr>
            </w:pPr>
          </w:p>
          <w:p w:rsidR="009D34C7" w:rsidRDefault="009D34C7" w:rsidP="009D34C7">
            <w:pPr>
              <w:rPr>
                <w:i/>
                <w:sz w:val="20"/>
                <w:szCs w:val="20"/>
              </w:rPr>
            </w:pPr>
          </w:p>
          <w:p w:rsidR="009D34C7" w:rsidRPr="009D34C7" w:rsidRDefault="009D34C7" w:rsidP="009D34C7">
            <w:permStart w:id="759105743" w:edGrp="everyone"/>
            <w:permEnd w:id="759105743"/>
          </w:p>
          <w:p w:rsidR="009D34C7" w:rsidRPr="003568BD" w:rsidRDefault="009D34C7" w:rsidP="001C6DD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45" w:type="dxa"/>
          </w:tcPr>
          <w:p w:rsidR="00D056C2" w:rsidRDefault="00D056C2" w:rsidP="001C6DDD">
            <w:pPr>
              <w:rPr>
                <w:i/>
                <w:sz w:val="20"/>
                <w:szCs w:val="20"/>
              </w:rPr>
            </w:pPr>
          </w:p>
          <w:p w:rsidR="009D34C7" w:rsidRDefault="009D34C7" w:rsidP="001C6DDD">
            <w:pPr>
              <w:rPr>
                <w:i/>
                <w:sz w:val="20"/>
                <w:szCs w:val="20"/>
              </w:rPr>
            </w:pPr>
          </w:p>
          <w:p w:rsidR="009D34C7" w:rsidRDefault="009D34C7" w:rsidP="009D34C7">
            <w:pPr>
              <w:tabs>
                <w:tab w:val="left" w:pos="1284"/>
              </w:tabs>
              <w:rPr>
                <w:i/>
                <w:sz w:val="20"/>
                <w:szCs w:val="20"/>
              </w:rPr>
            </w:pPr>
          </w:p>
          <w:p w:rsidR="009D34C7" w:rsidRDefault="009D34C7" w:rsidP="001C6DDD">
            <w:pPr>
              <w:rPr>
                <w:i/>
                <w:sz w:val="20"/>
                <w:szCs w:val="20"/>
              </w:rPr>
            </w:pPr>
          </w:p>
          <w:p w:rsidR="009D34C7" w:rsidRDefault="009D34C7" w:rsidP="009D34C7">
            <w:pPr>
              <w:tabs>
                <w:tab w:val="left" w:pos="900"/>
              </w:tabs>
              <w:rPr>
                <w:sz w:val="26"/>
                <w:szCs w:val="26"/>
              </w:rPr>
            </w:pPr>
            <w:r>
              <w:rPr>
                <w:i/>
                <w:sz w:val="20"/>
                <w:szCs w:val="20"/>
              </w:rPr>
              <w:t xml:space="preserve">   </w:t>
            </w:r>
            <w:sdt>
              <w:sdtPr>
                <w:rPr>
                  <w:sz w:val="26"/>
                  <w:szCs w:val="26"/>
                </w:rPr>
                <w:id w:val="1761863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6"/>
                    <w:szCs w:val="26"/>
                  </w:rPr>
                  <w:t>☒</w:t>
                </w:r>
              </w:sdtContent>
            </w:sdt>
            <w:r>
              <w:rPr>
                <w:i/>
                <w:sz w:val="20"/>
                <w:szCs w:val="20"/>
              </w:rPr>
              <w:t xml:space="preserve">  </w:t>
            </w:r>
            <w:r w:rsidRPr="009D34C7">
              <w:rPr>
                <w:sz w:val="26"/>
                <w:szCs w:val="26"/>
              </w:rPr>
              <w:t xml:space="preserve">CONVALIDACIÓN DE PRÁCTICAS EXTERNAS </w:t>
            </w:r>
          </w:p>
          <w:p w:rsidR="009D34C7" w:rsidRDefault="009D34C7" w:rsidP="009D34C7">
            <w:pPr>
              <w:tabs>
                <w:tab w:val="left" w:pos="90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  <w:r w:rsidRPr="009D34C7">
              <w:rPr>
                <w:sz w:val="26"/>
                <w:szCs w:val="26"/>
              </w:rPr>
              <w:t>O EN EMPRESA</w:t>
            </w:r>
          </w:p>
          <w:p w:rsidR="009D34C7" w:rsidRDefault="009D34C7" w:rsidP="009D34C7">
            <w:pPr>
              <w:tabs>
                <w:tab w:val="left" w:pos="900"/>
              </w:tabs>
              <w:rPr>
                <w:sz w:val="26"/>
                <w:szCs w:val="26"/>
              </w:rPr>
            </w:pPr>
          </w:p>
          <w:p w:rsidR="009D34C7" w:rsidRDefault="009D34C7" w:rsidP="009D34C7">
            <w:pPr>
              <w:tabs>
                <w:tab w:val="left" w:pos="900"/>
              </w:tabs>
              <w:rPr>
                <w:sz w:val="26"/>
                <w:szCs w:val="26"/>
              </w:rPr>
            </w:pPr>
          </w:p>
          <w:p w:rsidR="009D34C7" w:rsidRPr="009D34C7" w:rsidRDefault="009D34C7" w:rsidP="009D34C7">
            <w:pPr>
              <w:tabs>
                <w:tab w:val="left" w:pos="900"/>
              </w:tabs>
              <w:rPr>
                <w:i/>
                <w:sz w:val="26"/>
                <w:szCs w:val="26"/>
              </w:rPr>
            </w:pPr>
          </w:p>
        </w:tc>
      </w:tr>
    </w:tbl>
    <w:p w:rsidR="00057396" w:rsidRDefault="00057396" w:rsidP="00057396">
      <w:pPr>
        <w:spacing w:after="0"/>
        <w:jc w:val="both"/>
      </w:pPr>
      <w:permStart w:id="222789500" w:edGrp="everyone"/>
      <w:permEnd w:id="222789500"/>
    </w:p>
    <w:p w:rsidR="000C1C04" w:rsidRDefault="000C1C04" w:rsidP="00057396">
      <w:pPr>
        <w:spacing w:after="0"/>
        <w:jc w:val="both"/>
      </w:pPr>
    </w:p>
    <w:tbl>
      <w:tblPr>
        <w:tblStyle w:val="Tablaconcuadrcula"/>
        <w:tblW w:w="2714" w:type="pct"/>
        <w:tblInd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67"/>
        <w:gridCol w:w="504"/>
        <w:gridCol w:w="2133"/>
        <w:gridCol w:w="608"/>
        <w:gridCol w:w="750"/>
      </w:tblGrid>
      <w:tr w:rsidR="004F786B" w:rsidRPr="00944685" w:rsidTr="00057396">
        <w:tc>
          <w:tcPr>
            <w:tcW w:w="1133" w:type="pct"/>
            <w:vAlign w:val="bottom"/>
          </w:tcPr>
          <w:p w:rsidR="004F786B" w:rsidRPr="00944685" w:rsidRDefault="004F786B" w:rsidP="00E844CA"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729762520" w:edGrp="everyone"/>
            <w:permEnd w:id="1729762520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2118326689" w:edGrp="everyone"/>
            <w:permEnd w:id="2118326689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699555042" w:edGrp="everyone"/>
            <w:permEnd w:id="1699555042"/>
          </w:p>
        </w:tc>
      </w:tr>
    </w:tbl>
    <w:p w:rsidR="00CE6104" w:rsidRPr="002F5215" w:rsidRDefault="00CE6104" w:rsidP="00EE1E8A">
      <w:pPr>
        <w:spacing w:after="0"/>
        <w:rPr>
          <w:sz w:val="16"/>
          <w:szCs w:val="16"/>
        </w:rPr>
      </w:pPr>
    </w:p>
    <w:tbl>
      <w:tblPr>
        <w:tblW w:w="5670" w:type="dxa"/>
        <w:tblInd w:w="49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</w:tblGrid>
      <w:tr w:rsidR="006A6313" w:rsidTr="009B42D4">
        <w:trPr>
          <w:trHeight w:val="1604"/>
        </w:trPr>
        <w:tc>
          <w:tcPr>
            <w:tcW w:w="5670" w:type="dxa"/>
          </w:tcPr>
          <w:p w:rsidR="006A6313" w:rsidRDefault="006A6313" w:rsidP="006A6313">
            <w:bookmarkStart w:id="0" w:name="_GoBack"/>
            <w:bookmarkEnd w:id="0"/>
            <w:r>
              <w:t xml:space="preserve">                       </w:t>
            </w:r>
            <w:r w:rsidR="000C1C04">
              <w:rPr>
                <w:sz w:val="24"/>
                <w:szCs w:val="24"/>
              </w:rPr>
              <w:t>Firma del/la solicitante</w:t>
            </w:r>
          </w:p>
          <w:p w:rsidR="006A6313" w:rsidRDefault="006A6313" w:rsidP="006A6313"/>
          <w:p w:rsidR="006A6313" w:rsidRDefault="006A6313" w:rsidP="006A6313"/>
        </w:tc>
      </w:tr>
    </w:tbl>
    <w:p w:rsidR="00EF4CEF" w:rsidRPr="004F786B" w:rsidRDefault="00EF4CEF" w:rsidP="00EE1E8A">
      <w:pPr>
        <w:rPr>
          <w:sz w:val="24"/>
          <w:szCs w:val="24"/>
        </w:rPr>
      </w:pPr>
    </w:p>
    <w:sectPr w:rsidR="00EF4CEF" w:rsidRPr="004F786B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799" w:rsidRDefault="00AE4799" w:rsidP="00650259">
      <w:pPr>
        <w:spacing w:after="0" w:line="240" w:lineRule="auto"/>
      </w:pPr>
      <w:r>
        <w:separator/>
      </w:r>
    </w:p>
  </w:endnote>
  <w:endnote w:type="continuationSeparator" w:id="0">
    <w:p w:rsidR="00AE4799" w:rsidRDefault="00AE479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B183AD-6835-42BA-8B6F-1C130A4496AA}"/>
    <w:embedBold r:id="rId2" w:fontKey="{249827E6-9F3D-44E7-9A52-204BF60D67BF}"/>
    <w:embedItalic r:id="rId3" w:fontKey="{AC3DE8B2-B1AD-4009-8BA0-8AB8516ABE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089EEC6-1E07-45E2-9F08-3784593F50C2}"/>
    <w:embedBold r:id="rId5" w:fontKey="{929668B8-201C-405E-9D64-99A17FC6104B}"/>
    <w:embedItalic r:id="rId6" w:fontKey="{8A5757D0-AD41-45F5-B876-851CB30E89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DE9AA87-D418-45BE-9130-00BF35BAA8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BED6982-B630-4019-9919-A944706BFF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ABE0FAF-E08A-4E58-A838-77808236BC5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E2E469A3-15AC-44B3-9E71-E71C223185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799" w:rsidRDefault="00AE4799" w:rsidP="00650259">
      <w:pPr>
        <w:spacing w:after="0" w:line="240" w:lineRule="auto"/>
      </w:pPr>
      <w:r>
        <w:separator/>
      </w:r>
    </w:p>
  </w:footnote>
  <w:footnote w:type="continuationSeparator" w:id="0">
    <w:p w:rsidR="00AE4799" w:rsidRDefault="00AE479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lc="http://schemas.openxmlformats.org/drawingml/2006/lockedCanvas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7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JrZgatoOeIlLG8Ofh9XQqicwrCZZmpVyXuH4UkjAvsDDfWQOFxCPYgmUbXUrrxGnSheqbk+8WE+SF51JJj6tgA==" w:salt="sGHAaIdeWR3FzgUrW1pGrQ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52382"/>
    <w:rsid w:val="00057396"/>
    <w:rsid w:val="0006568A"/>
    <w:rsid w:val="00076F0F"/>
    <w:rsid w:val="00084253"/>
    <w:rsid w:val="00097520"/>
    <w:rsid w:val="000A6C8C"/>
    <w:rsid w:val="000C1C04"/>
    <w:rsid w:val="000C543B"/>
    <w:rsid w:val="000D1F49"/>
    <w:rsid w:val="000F48F3"/>
    <w:rsid w:val="00124BC0"/>
    <w:rsid w:val="001727CA"/>
    <w:rsid w:val="00181FF7"/>
    <w:rsid w:val="00191D65"/>
    <w:rsid w:val="001C471C"/>
    <w:rsid w:val="001C6DDD"/>
    <w:rsid w:val="001D1FB0"/>
    <w:rsid w:val="00234586"/>
    <w:rsid w:val="00290F5E"/>
    <w:rsid w:val="002B51F6"/>
    <w:rsid w:val="002C56E6"/>
    <w:rsid w:val="002F5215"/>
    <w:rsid w:val="00301178"/>
    <w:rsid w:val="00335230"/>
    <w:rsid w:val="003541C5"/>
    <w:rsid w:val="003568BD"/>
    <w:rsid w:val="00361E11"/>
    <w:rsid w:val="003B4744"/>
    <w:rsid w:val="003D1E9C"/>
    <w:rsid w:val="003F0847"/>
    <w:rsid w:val="003F55D9"/>
    <w:rsid w:val="0040090B"/>
    <w:rsid w:val="0046302A"/>
    <w:rsid w:val="00465F13"/>
    <w:rsid w:val="004733AD"/>
    <w:rsid w:val="00487D2D"/>
    <w:rsid w:val="004B5110"/>
    <w:rsid w:val="004C6268"/>
    <w:rsid w:val="004D5D62"/>
    <w:rsid w:val="004E264F"/>
    <w:rsid w:val="004F786B"/>
    <w:rsid w:val="005112D0"/>
    <w:rsid w:val="00532FE8"/>
    <w:rsid w:val="00573E08"/>
    <w:rsid w:val="00577E06"/>
    <w:rsid w:val="005A3BF7"/>
    <w:rsid w:val="005D6CC7"/>
    <w:rsid w:val="005F2035"/>
    <w:rsid w:val="005F7990"/>
    <w:rsid w:val="00617F6E"/>
    <w:rsid w:val="0063739C"/>
    <w:rsid w:val="00640F8E"/>
    <w:rsid w:val="00650259"/>
    <w:rsid w:val="00651C81"/>
    <w:rsid w:val="00652A87"/>
    <w:rsid w:val="0067469F"/>
    <w:rsid w:val="006766C7"/>
    <w:rsid w:val="0068058E"/>
    <w:rsid w:val="006A6313"/>
    <w:rsid w:val="006D5878"/>
    <w:rsid w:val="006E62D8"/>
    <w:rsid w:val="00713D1C"/>
    <w:rsid w:val="00714C05"/>
    <w:rsid w:val="00732B16"/>
    <w:rsid w:val="0073326A"/>
    <w:rsid w:val="00737123"/>
    <w:rsid w:val="00770F25"/>
    <w:rsid w:val="007A35A8"/>
    <w:rsid w:val="007B0A85"/>
    <w:rsid w:val="007C6A52"/>
    <w:rsid w:val="00806FF3"/>
    <w:rsid w:val="0082043E"/>
    <w:rsid w:val="0082410C"/>
    <w:rsid w:val="008E203A"/>
    <w:rsid w:val="0091229C"/>
    <w:rsid w:val="00923869"/>
    <w:rsid w:val="00940E73"/>
    <w:rsid w:val="00944685"/>
    <w:rsid w:val="00976D36"/>
    <w:rsid w:val="0098597D"/>
    <w:rsid w:val="009971C9"/>
    <w:rsid w:val="009B42D4"/>
    <w:rsid w:val="009D34C7"/>
    <w:rsid w:val="009E7094"/>
    <w:rsid w:val="009F619A"/>
    <w:rsid w:val="009F6DDE"/>
    <w:rsid w:val="00A277BC"/>
    <w:rsid w:val="00A35AFD"/>
    <w:rsid w:val="00A370A8"/>
    <w:rsid w:val="00A51B9A"/>
    <w:rsid w:val="00A60442"/>
    <w:rsid w:val="00A865DC"/>
    <w:rsid w:val="00AB0BCC"/>
    <w:rsid w:val="00AE4799"/>
    <w:rsid w:val="00B160CA"/>
    <w:rsid w:val="00B90921"/>
    <w:rsid w:val="00BD4753"/>
    <w:rsid w:val="00BD5CB1"/>
    <w:rsid w:val="00BE5F97"/>
    <w:rsid w:val="00BE62EE"/>
    <w:rsid w:val="00C003BA"/>
    <w:rsid w:val="00C46878"/>
    <w:rsid w:val="00C64DDE"/>
    <w:rsid w:val="00C72268"/>
    <w:rsid w:val="00CB4A51"/>
    <w:rsid w:val="00CC52EA"/>
    <w:rsid w:val="00CD4532"/>
    <w:rsid w:val="00CD47B0"/>
    <w:rsid w:val="00CE6104"/>
    <w:rsid w:val="00CE7918"/>
    <w:rsid w:val="00D056C2"/>
    <w:rsid w:val="00D16163"/>
    <w:rsid w:val="00D3285D"/>
    <w:rsid w:val="00D818BF"/>
    <w:rsid w:val="00D84DFB"/>
    <w:rsid w:val="00DA0DD5"/>
    <w:rsid w:val="00DB0860"/>
    <w:rsid w:val="00DB3FAD"/>
    <w:rsid w:val="00DB7A7C"/>
    <w:rsid w:val="00E218BA"/>
    <w:rsid w:val="00E24587"/>
    <w:rsid w:val="00E61C09"/>
    <w:rsid w:val="00E677FE"/>
    <w:rsid w:val="00E74D91"/>
    <w:rsid w:val="00E865D2"/>
    <w:rsid w:val="00EB3B58"/>
    <w:rsid w:val="00EC7359"/>
    <w:rsid w:val="00EE1E8A"/>
    <w:rsid w:val="00EE3054"/>
    <w:rsid w:val="00EF4CEF"/>
    <w:rsid w:val="00F00606"/>
    <w:rsid w:val="00F01256"/>
    <w:rsid w:val="00F32453"/>
    <w:rsid w:val="00F45EE2"/>
    <w:rsid w:val="00FA16D9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1B1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4CEF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SECTEL-11228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46C00C7BFF4AD1BD2BE39A11C5D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F74D8-A926-4C4A-8724-C45E650EF6C3}"/>
      </w:docPartPr>
      <w:docPartBody>
        <w:p w:rsidR="00E41BBC" w:rsidRDefault="00E41BBC" w:rsidP="00E41BBC">
          <w:pPr>
            <w:pStyle w:val="0546C00C7BFF4AD1BD2BE39A11C5DCA01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4A"/>
    <w:rsid w:val="00073918"/>
    <w:rsid w:val="001647C4"/>
    <w:rsid w:val="00500551"/>
    <w:rsid w:val="0071358D"/>
    <w:rsid w:val="00912B77"/>
    <w:rsid w:val="00A14AB3"/>
    <w:rsid w:val="00AB1FF4"/>
    <w:rsid w:val="00B50B93"/>
    <w:rsid w:val="00C37AAA"/>
    <w:rsid w:val="00C77C6A"/>
    <w:rsid w:val="00E41BBC"/>
    <w:rsid w:val="00E8665D"/>
    <w:rsid w:val="00F9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1BBC"/>
    <w:rPr>
      <w:color w:val="808080"/>
    </w:rPr>
  </w:style>
  <w:style w:type="paragraph" w:customStyle="1" w:styleId="68ECF26D264E4876A8E0E7D35B6A3A5D">
    <w:name w:val="68ECF26D264E4876A8E0E7D35B6A3A5D"/>
    <w:rsid w:val="00F9314A"/>
  </w:style>
  <w:style w:type="paragraph" w:customStyle="1" w:styleId="0BCF00E1BEEF41EF9D05936B07126765">
    <w:name w:val="0BCF00E1BEEF41EF9D05936B07126765"/>
    <w:rsid w:val="00F9314A"/>
  </w:style>
  <w:style w:type="paragraph" w:customStyle="1" w:styleId="0546C00C7BFF4AD1BD2BE39A11C5DCA0">
    <w:name w:val="0546C00C7BFF4AD1BD2BE39A11C5DCA0"/>
    <w:rsid w:val="0071358D"/>
  </w:style>
  <w:style w:type="paragraph" w:customStyle="1" w:styleId="68ECF26D264E4876A8E0E7D35B6A3A5D1">
    <w:name w:val="68ECF26D264E4876A8E0E7D35B6A3A5D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546C00C7BFF4AD1BD2BE39A11C5DCA01">
    <w:name w:val="0546C00C7BFF4AD1BD2BE39A11C5DCA0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82</Words>
  <Characters>455</Characters>
  <Application>Microsoft Office Word</Application>
  <DocSecurity>8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2020-10-01T09:15:00Z</dcterms:created>
  <dcterms:modified xsi:type="dcterms:W3CDTF">2023-10-23T10:44:00Z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