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396" w:rsidRDefault="00057396" w:rsidP="00234586">
      <w:pPr>
        <w:spacing w:after="0" w:line="240" w:lineRule="auto"/>
        <w:jc w:val="center"/>
        <w:rPr>
          <w:b/>
        </w:rPr>
      </w:pPr>
    </w:p>
    <w:p w:rsidR="00806FF3" w:rsidRPr="00737123" w:rsidRDefault="00737123" w:rsidP="00234586">
      <w:pPr>
        <w:spacing w:after="0" w:line="240" w:lineRule="auto"/>
        <w:jc w:val="center"/>
        <w:rPr>
          <w:b/>
        </w:rPr>
      </w:pPr>
      <w:r w:rsidRPr="00737123">
        <w:rPr>
          <w:b/>
        </w:rPr>
        <w:t>SOLICITUD</w:t>
      </w:r>
      <w:r w:rsidR="00057396">
        <w:rPr>
          <w:b/>
        </w:rPr>
        <w:t xml:space="preserve"> DE </w:t>
      </w:r>
      <w:r w:rsidR="00EB5407">
        <w:rPr>
          <w:b/>
        </w:rPr>
        <w:t xml:space="preserve">RECONOCIMIENTO POR CÓMPUTO </w:t>
      </w:r>
      <w:r w:rsidR="00BF164E">
        <w:rPr>
          <w:b/>
        </w:rPr>
        <w:t>DE CRÉDITOS</w:t>
      </w:r>
    </w:p>
    <w:p w:rsidR="00EF4CEF" w:rsidRDefault="00EF4CEF" w:rsidP="00737123">
      <w:pPr>
        <w:tabs>
          <w:tab w:val="left" w:pos="2184"/>
        </w:tabs>
        <w:spacing w:after="0"/>
        <w:rPr>
          <w:b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>DATOS PERSONALES DEL SOLICITANTE:</w:t>
      </w: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513"/>
        <w:gridCol w:w="846"/>
        <w:gridCol w:w="331"/>
        <w:gridCol w:w="1368"/>
        <w:gridCol w:w="1583"/>
        <w:gridCol w:w="712"/>
        <w:gridCol w:w="1247"/>
        <w:gridCol w:w="3024"/>
      </w:tblGrid>
      <w:tr w:rsidR="001D1FB0" w:rsidRPr="00D818BF" w:rsidTr="00D818BF">
        <w:tc>
          <w:tcPr>
            <w:tcW w:w="712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278" w:type="pct"/>
            <w:gridSpan w:val="5"/>
            <w:vAlign w:val="bottom"/>
          </w:tcPr>
          <w:p w:rsidR="004E264F" w:rsidRPr="00D818BF" w:rsidRDefault="004E264F" w:rsidP="00DA0DD5">
            <w:pPr>
              <w:spacing w:before="120"/>
            </w:pPr>
            <w:permStart w:id="572604881" w:edGrp="everyone"/>
            <w:permEnd w:id="572604881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23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1710822139" w:edGrp="everyone"/>
            <w:permEnd w:id="1710822139"/>
          </w:p>
        </w:tc>
      </w:tr>
      <w:tr w:rsidR="00617F6E" w:rsidRPr="00944685" w:rsidTr="00D056C2">
        <w:tc>
          <w:tcPr>
            <w:tcW w:w="1110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00" w:type="pct"/>
            <w:gridSpan w:val="2"/>
            <w:vAlign w:val="bottom"/>
          </w:tcPr>
          <w:p w:rsidR="00DA0DD5" w:rsidRPr="00944685" w:rsidRDefault="00DA0DD5" w:rsidP="00DA0DD5">
            <w:pPr>
              <w:spacing w:before="120"/>
            </w:pPr>
            <w:permStart w:id="237721429" w:edGrp="everyone"/>
            <w:permEnd w:id="237721429"/>
          </w:p>
        </w:tc>
        <w:tc>
          <w:tcPr>
            <w:tcW w:w="745" w:type="pct"/>
            <w:vAlign w:val="bottom"/>
          </w:tcPr>
          <w:p w:rsidR="00DA0DD5" w:rsidRPr="00D818BF" w:rsidRDefault="00D056C2" w:rsidP="00DA0DD5">
            <w:pPr>
              <w:rPr>
                <w:b/>
              </w:rPr>
            </w:pPr>
            <w:r>
              <w:rPr>
                <w:b/>
              </w:rPr>
              <w:t>Teléfono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345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602566810" w:edGrp="everyone"/>
            <w:permEnd w:id="1602566810"/>
          </w:p>
        </w:tc>
      </w:tr>
      <w:tr w:rsidR="00640F8E" w:rsidRPr="00944685" w:rsidTr="00D056C2">
        <w:tc>
          <w:tcPr>
            <w:tcW w:w="1266" w:type="pct"/>
            <w:gridSpan w:val="3"/>
            <w:vAlign w:val="bottom"/>
          </w:tcPr>
          <w:p w:rsidR="00640F8E" w:rsidRPr="00D818BF" w:rsidRDefault="00D056C2" w:rsidP="00640F8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40F8E" w:rsidRPr="00D818BF">
              <w:rPr>
                <w:b/>
              </w:rPr>
              <w:t>:</w:t>
            </w:r>
          </w:p>
        </w:tc>
        <w:tc>
          <w:tcPr>
            <w:tcW w:w="3734" w:type="pct"/>
            <w:gridSpan w:val="5"/>
            <w:vAlign w:val="bottom"/>
          </w:tcPr>
          <w:p w:rsidR="00640F8E" w:rsidRPr="00944685" w:rsidRDefault="00640F8E" w:rsidP="00640F8E">
            <w:pPr>
              <w:spacing w:before="120"/>
            </w:pPr>
            <w:permStart w:id="168314757" w:edGrp="everyone"/>
            <w:permEnd w:id="168314757"/>
          </w:p>
        </w:tc>
      </w:tr>
      <w:tr w:rsidR="00CC52EA" w:rsidRPr="00944685" w:rsidTr="00D818BF">
        <w:tc>
          <w:tcPr>
            <w:tcW w:w="1266" w:type="pct"/>
            <w:gridSpan w:val="3"/>
            <w:vAlign w:val="bottom"/>
          </w:tcPr>
          <w:p w:rsidR="00CC52EA" w:rsidRPr="00D818BF" w:rsidRDefault="00CC52EA" w:rsidP="00D056C2">
            <w:pPr>
              <w:rPr>
                <w:b/>
              </w:rPr>
            </w:pPr>
            <w:r w:rsidRPr="00D818BF">
              <w:rPr>
                <w:b/>
              </w:rPr>
              <w:t xml:space="preserve">Titulación </w:t>
            </w:r>
            <w:r w:rsidR="00D056C2">
              <w:rPr>
                <w:b/>
              </w:rPr>
              <w:t xml:space="preserve">para la </w:t>
            </w:r>
            <w:r w:rsidR="00C07EC2">
              <w:rPr>
                <w:b/>
              </w:rPr>
              <w:t>que se solicita el reconocimiento</w:t>
            </w:r>
            <w:bookmarkStart w:id="0" w:name="_GoBack"/>
            <w:bookmarkEnd w:id="0"/>
            <w:r w:rsidRPr="00D818BF">
              <w:rPr>
                <w:b/>
              </w:rPr>
              <w:t>:</w:t>
            </w:r>
          </w:p>
        </w:tc>
        <w:permStart w:id="951850226" w:edGrp="everyone" w:displacedByCustomXml="next"/>
        <w:sdt>
          <w:sdtPr>
            <w:id w:val="415519259"/>
            <w:placeholder>
              <w:docPart w:val="0546C00C7BFF4AD1BD2BE39A11C5DCA0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</w:dropDownList>
          </w:sdtPr>
          <w:sdtEndPr/>
          <w:sdtContent>
            <w:tc>
              <w:tcPr>
                <w:tcW w:w="3734" w:type="pct"/>
                <w:gridSpan w:val="5"/>
                <w:vAlign w:val="bottom"/>
              </w:tcPr>
              <w:p w:rsidR="00CC52EA" w:rsidRPr="00944685" w:rsidRDefault="00CC52EA" w:rsidP="00CC52EA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951850226" w:displacedByCustomXml="prev"/>
      </w:tr>
    </w:tbl>
    <w:p w:rsidR="00806FF3" w:rsidRDefault="00806FF3" w:rsidP="0073326A">
      <w:pPr>
        <w:spacing w:after="0"/>
      </w:pPr>
    </w:p>
    <w:p w:rsidR="00057396" w:rsidRPr="00057396" w:rsidRDefault="00057396" w:rsidP="00057396">
      <w:pPr>
        <w:spacing w:after="0"/>
        <w:jc w:val="both"/>
        <w:rPr>
          <w:sz w:val="16"/>
          <w:szCs w:val="16"/>
        </w:rPr>
      </w:pPr>
    </w:p>
    <w:p w:rsidR="00D056C2" w:rsidRDefault="00D056C2" w:rsidP="00057396">
      <w:pPr>
        <w:spacing w:after="0"/>
        <w:jc w:val="both"/>
      </w:pPr>
    </w:p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7508"/>
        <w:gridCol w:w="3119"/>
      </w:tblGrid>
      <w:tr w:rsidR="00D056C2" w:rsidRPr="003568BD" w:rsidTr="00BF164E">
        <w:tc>
          <w:tcPr>
            <w:tcW w:w="7508" w:type="dxa"/>
          </w:tcPr>
          <w:p w:rsidR="00D056C2" w:rsidRPr="003568BD" w:rsidRDefault="00BF164E" w:rsidP="003568B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ACTIVIDAD </w:t>
            </w:r>
            <w:r w:rsidR="00EB5407">
              <w:rPr>
                <w:b/>
                <w:sz w:val="24"/>
                <w:szCs w:val="24"/>
                <w:u w:val="single"/>
              </w:rPr>
              <w:t xml:space="preserve">O ASIGNATURA </w:t>
            </w:r>
            <w:r>
              <w:rPr>
                <w:b/>
                <w:sz w:val="24"/>
                <w:szCs w:val="24"/>
                <w:u w:val="single"/>
              </w:rPr>
              <w:t xml:space="preserve">REALIZADA POR LA QUE SE SOLICITA EL </w:t>
            </w:r>
            <w:r w:rsidR="00EB5407">
              <w:rPr>
                <w:b/>
                <w:sz w:val="24"/>
                <w:szCs w:val="24"/>
                <w:u w:val="single"/>
              </w:rPr>
              <w:t>CÓMPUTO</w:t>
            </w:r>
            <w:r>
              <w:rPr>
                <w:b/>
                <w:sz w:val="24"/>
                <w:szCs w:val="24"/>
                <w:u w:val="single"/>
              </w:rPr>
              <w:t xml:space="preserve"> DE CRÉDITOS</w:t>
            </w:r>
            <w:r w:rsidR="00EB5407">
              <w:rPr>
                <w:b/>
                <w:sz w:val="24"/>
                <w:szCs w:val="24"/>
                <w:u w:val="single"/>
              </w:rPr>
              <w:t xml:space="preserve"> PARA OPTATIVIDAD</w:t>
            </w:r>
          </w:p>
          <w:p w:rsidR="00D056C2" w:rsidRPr="003568BD" w:rsidRDefault="00D056C2" w:rsidP="003568BD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119" w:type="dxa"/>
          </w:tcPr>
          <w:p w:rsidR="00D056C2" w:rsidRPr="00BF164E" w:rsidRDefault="00BF164E" w:rsidP="00BF164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NÚMERO DE CRÉDITOS SOLICITADOS</w:t>
            </w:r>
          </w:p>
        </w:tc>
      </w:tr>
      <w:tr w:rsidR="00057396" w:rsidRPr="005C13A7" w:rsidTr="00BF164E">
        <w:trPr>
          <w:trHeight w:val="851"/>
        </w:trPr>
        <w:tc>
          <w:tcPr>
            <w:tcW w:w="7508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689706099" w:edGrp="everyone"/>
            <w:permEnd w:id="689706099"/>
          </w:p>
        </w:tc>
        <w:tc>
          <w:tcPr>
            <w:tcW w:w="3119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194481537" w:edGrp="everyone"/>
            <w:permEnd w:id="1194481537"/>
          </w:p>
        </w:tc>
      </w:tr>
      <w:tr w:rsidR="00057396" w:rsidRPr="005C13A7" w:rsidTr="00BF164E">
        <w:trPr>
          <w:trHeight w:val="851"/>
        </w:trPr>
        <w:tc>
          <w:tcPr>
            <w:tcW w:w="7508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537018528" w:edGrp="everyone"/>
            <w:permEnd w:id="1537018528"/>
          </w:p>
        </w:tc>
        <w:tc>
          <w:tcPr>
            <w:tcW w:w="3119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083332578" w:edGrp="everyone"/>
            <w:permEnd w:id="1083332578"/>
          </w:p>
        </w:tc>
      </w:tr>
      <w:tr w:rsidR="00057396" w:rsidRPr="005C13A7" w:rsidTr="00BF164E">
        <w:trPr>
          <w:trHeight w:val="851"/>
        </w:trPr>
        <w:tc>
          <w:tcPr>
            <w:tcW w:w="7508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219776608" w:edGrp="everyone"/>
            <w:permEnd w:id="1219776608"/>
          </w:p>
        </w:tc>
        <w:tc>
          <w:tcPr>
            <w:tcW w:w="3119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1831757716" w:edGrp="everyone"/>
            <w:permEnd w:id="1831757716"/>
          </w:p>
        </w:tc>
      </w:tr>
      <w:tr w:rsidR="00057396" w:rsidRPr="005C13A7" w:rsidTr="00BF164E">
        <w:trPr>
          <w:trHeight w:val="851"/>
        </w:trPr>
        <w:tc>
          <w:tcPr>
            <w:tcW w:w="7508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225196536" w:edGrp="everyone"/>
            <w:permEnd w:id="225196536"/>
          </w:p>
        </w:tc>
        <w:tc>
          <w:tcPr>
            <w:tcW w:w="3119" w:type="dxa"/>
            <w:vAlign w:val="bottom"/>
          </w:tcPr>
          <w:p w:rsidR="00057396" w:rsidRPr="005C13A7" w:rsidRDefault="00057396" w:rsidP="003568BD">
            <w:pPr>
              <w:spacing w:before="120"/>
            </w:pPr>
            <w:permStart w:id="414261847" w:edGrp="everyone"/>
            <w:permEnd w:id="414261847"/>
          </w:p>
        </w:tc>
      </w:tr>
      <w:tr w:rsidR="00BF164E" w:rsidRPr="005C13A7" w:rsidTr="00BF164E">
        <w:trPr>
          <w:trHeight w:val="851"/>
        </w:trPr>
        <w:tc>
          <w:tcPr>
            <w:tcW w:w="7508" w:type="dxa"/>
            <w:vAlign w:val="bottom"/>
          </w:tcPr>
          <w:p w:rsidR="00BF164E" w:rsidRPr="005C13A7" w:rsidRDefault="00BF164E" w:rsidP="003568BD">
            <w:pPr>
              <w:spacing w:before="120"/>
            </w:pPr>
            <w:permStart w:id="1987932780" w:edGrp="everyone"/>
            <w:permEnd w:id="1987932780"/>
          </w:p>
        </w:tc>
        <w:tc>
          <w:tcPr>
            <w:tcW w:w="3119" w:type="dxa"/>
            <w:vAlign w:val="bottom"/>
          </w:tcPr>
          <w:p w:rsidR="00BF164E" w:rsidRPr="005C13A7" w:rsidRDefault="00BF164E" w:rsidP="003568BD">
            <w:pPr>
              <w:spacing w:before="120"/>
            </w:pPr>
            <w:permStart w:id="1596684882" w:edGrp="everyone"/>
            <w:permEnd w:id="1596684882"/>
          </w:p>
        </w:tc>
      </w:tr>
    </w:tbl>
    <w:p w:rsidR="00BF164E" w:rsidRDefault="00BF164E" w:rsidP="00057396">
      <w:pPr>
        <w:spacing w:after="0"/>
        <w:jc w:val="both"/>
      </w:pPr>
      <w:permStart w:id="901727077" w:edGrp="everyone"/>
      <w:permEnd w:id="901727077"/>
    </w:p>
    <w:tbl>
      <w:tblPr>
        <w:tblStyle w:val="Tablaconcuadrcula"/>
        <w:tblW w:w="2714" w:type="pct"/>
        <w:tblInd w:w="4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467"/>
        <w:gridCol w:w="504"/>
        <w:gridCol w:w="2133"/>
        <w:gridCol w:w="608"/>
        <w:gridCol w:w="750"/>
      </w:tblGrid>
      <w:tr w:rsidR="004F786B" w:rsidRPr="00944685" w:rsidTr="00057396">
        <w:tc>
          <w:tcPr>
            <w:tcW w:w="1133" w:type="pct"/>
            <w:vAlign w:val="bottom"/>
          </w:tcPr>
          <w:p w:rsidR="004F786B" w:rsidRPr="00944685" w:rsidRDefault="004F786B" w:rsidP="00E844CA"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497618334" w:edGrp="everyone"/>
            <w:permEnd w:id="497618334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423628027" w:edGrp="everyone"/>
            <w:permEnd w:id="423628027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504142107" w:edGrp="everyone"/>
            <w:permEnd w:id="1504142107"/>
          </w:p>
        </w:tc>
      </w:tr>
    </w:tbl>
    <w:p w:rsidR="00CE6104" w:rsidRPr="002F5215" w:rsidRDefault="00CE6104" w:rsidP="00EE1E8A">
      <w:pPr>
        <w:spacing w:after="0"/>
        <w:rPr>
          <w:sz w:val="16"/>
          <w:szCs w:val="16"/>
        </w:rPr>
      </w:pPr>
    </w:p>
    <w:tbl>
      <w:tblPr>
        <w:tblW w:w="5670" w:type="dxa"/>
        <w:tblInd w:w="49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</w:tblGrid>
      <w:tr w:rsidR="006A6313" w:rsidTr="00CA31D9">
        <w:trPr>
          <w:trHeight w:val="1604"/>
        </w:trPr>
        <w:tc>
          <w:tcPr>
            <w:tcW w:w="5670" w:type="dxa"/>
          </w:tcPr>
          <w:p w:rsidR="006A6313" w:rsidRDefault="006A6313" w:rsidP="006A6313">
            <w:r w:rsidRPr="00E223BB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E3F33C" wp14:editId="62F706CF">
                      <wp:simplePos x="0" y="0"/>
                      <wp:positionH relativeFrom="column">
                        <wp:posOffset>-2816225</wp:posOffset>
                      </wp:positionH>
                      <wp:positionV relativeFrom="paragraph">
                        <wp:posOffset>-53975</wp:posOffset>
                      </wp:positionV>
                      <wp:extent cx="2141220" cy="975360"/>
                      <wp:effectExtent l="57150" t="57150" r="68580" b="53340"/>
                      <wp:wrapNone/>
                      <wp:docPr id="1" name="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1220" cy="975360"/>
                              </a:xfrm>
                              <a:prstGeom prst="rect">
                                <a:avLst/>
                              </a:prstGeom>
                              <a:ln w="25400" cap="sq" cmpd="dbl">
                                <a:beve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6313" w:rsidRPr="00CE1BD8" w:rsidRDefault="006A6313" w:rsidP="006A6313">
                                  <w:pPr>
                                    <w:shd w:val="clear" w:color="auto" w:fill="D5DCE4" w:themeFill="text2" w:themeFillTint="33"/>
                                    <w:spacing w:after="120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CE1BD8"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E.T.S.I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.</w:t>
                                  </w:r>
                                  <w:r w:rsidRPr="00CE1BD8"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DE TELECOMUNICACIÓN</w:t>
                                  </w:r>
                                </w:p>
                                <w:p w:rsidR="006A6313" w:rsidRPr="00CE1BD8" w:rsidRDefault="006A6313" w:rsidP="006A6313">
                                  <w:pPr>
                                    <w:shd w:val="clear" w:color="auto" w:fill="D5DCE4" w:themeFill="text2" w:themeFillTint="33"/>
                                    <w:spacing w:after="120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CE1BD8">
                                    <w:rPr>
                                      <w:rFonts w:ascii="Gill Sans MT" w:hAnsi="Gill Sans MT"/>
                                      <w:b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UNIVERSIDAD DE MÁLAGA</w:t>
                                  </w:r>
                                </w:p>
                                <w:p w:rsidR="006A6313" w:rsidRDefault="006A6313" w:rsidP="006A6313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 w:rsidRPr="00CE1BD8"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Nº REGISTRO </w:t>
                                  </w:r>
                                  <w:r w:rsidR="0046181F"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>ENTRADA</w:t>
                                  </w:r>
                                  <w:r w:rsidRPr="00CE1BD8"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: </w:t>
                                  </w:r>
                                </w:p>
                                <w:p w:rsidR="006A6313" w:rsidRDefault="006A6313" w:rsidP="006A6313">
                                  <w:pPr>
                                    <w:spacing w:after="0"/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  <w:t xml:space="preserve"> FECHA:</w:t>
                                  </w:r>
                                </w:p>
                                <w:p w:rsidR="006A6313" w:rsidRPr="00CE1BD8" w:rsidRDefault="006A6313" w:rsidP="006A6313">
                                  <w:pPr>
                                    <w:rPr>
                                      <w:rFonts w:ascii="Gill Sans MT" w:hAnsi="Gill Sans MT"/>
                                      <w:color w:val="155078" w:themeColor="accent1"/>
                                      <w:sz w:val="18"/>
                                      <w:szCs w:val="18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E3F3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 Cuadro de texto" o:spid="_x0000_s1026" type="#_x0000_t202" style="position:absolute;margin-left:-221.75pt;margin-top:-4.25pt;width:168.6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" fillcolor="white [3201]" strokecolor="black [3200]" strokeweight="2pt">
                      <v:stroke linestyle="thinThin" joinstyle="bevel" endcap="square"/>
                      <v:textbox>
                        <w:txbxContent>
                          <w:p w:rsidR="006A6313" w:rsidRPr="00CE1BD8" w:rsidRDefault="006A6313" w:rsidP="006A6313">
                            <w:pPr>
                              <w:shd w:val="clear" w:color="auto" w:fill="D5DCE4" w:themeFill="text2" w:themeFillTint="33"/>
                              <w:spacing w:after="120"/>
                              <w:jc w:val="center"/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E1BD8"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E.T.S.I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.</w:t>
                            </w:r>
                            <w:r w:rsidRPr="00CE1BD8"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 DE TELECOMUNICACIÓN</w:t>
                            </w:r>
                          </w:p>
                          <w:p w:rsidR="006A6313" w:rsidRPr="00CE1BD8" w:rsidRDefault="006A6313" w:rsidP="006A6313">
                            <w:pPr>
                              <w:shd w:val="clear" w:color="auto" w:fill="D5DCE4" w:themeFill="text2" w:themeFillTint="33"/>
                              <w:spacing w:after="120"/>
                              <w:jc w:val="center"/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E1BD8">
                              <w:rPr>
                                <w:rFonts w:ascii="Gill Sans MT" w:hAnsi="Gill Sans MT"/>
                                <w:b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UNIVERSIDAD DE MÁLAGA</w:t>
                            </w:r>
                          </w:p>
                          <w:p w:rsidR="006A6313" w:rsidRDefault="006A6313" w:rsidP="006A6313">
                            <w:pPr>
                              <w:spacing w:after="0"/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E1BD8"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 Nº REGISTRO </w:t>
                            </w:r>
                            <w:r w:rsidR="0046181F"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>ENTRADA</w:t>
                            </w:r>
                            <w:bookmarkStart w:id="1" w:name="_GoBack"/>
                            <w:bookmarkEnd w:id="1"/>
                            <w:r w:rsidRPr="00CE1BD8"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: </w:t>
                            </w:r>
                          </w:p>
                          <w:p w:rsidR="006A6313" w:rsidRDefault="006A6313" w:rsidP="006A6313">
                            <w:pPr>
                              <w:spacing w:after="0"/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  <w:t xml:space="preserve"> FECHA:</w:t>
                            </w:r>
                          </w:p>
                          <w:p w:rsidR="006A6313" w:rsidRPr="00CE1BD8" w:rsidRDefault="006A6313" w:rsidP="006A6313">
                            <w:pPr>
                              <w:rPr>
                                <w:rFonts w:ascii="Gill Sans MT" w:hAnsi="Gill Sans MT"/>
                                <w:color w:val="155078" w:themeColor="accent1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               </w:t>
            </w:r>
            <w:r w:rsidR="000C1C04">
              <w:rPr>
                <w:sz w:val="24"/>
                <w:szCs w:val="24"/>
              </w:rPr>
              <w:t>Firma del/la solicitante</w:t>
            </w:r>
          </w:p>
          <w:p w:rsidR="006A6313" w:rsidRDefault="006A6313" w:rsidP="006A6313"/>
          <w:p w:rsidR="006A6313" w:rsidRDefault="006A6313" w:rsidP="006A6313"/>
        </w:tc>
      </w:tr>
    </w:tbl>
    <w:p w:rsidR="00EF4CEF" w:rsidRPr="004F786B" w:rsidRDefault="00EF4CEF" w:rsidP="002E55FD">
      <w:pPr>
        <w:rPr>
          <w:sz w:val="24"/>
          <w:szCs w:val="24"/>
        </w:rPr>
      </w:pPr>
    </w:p>
    <w:sectPr w:rsidR="00EF4CEF" w:rsidRPr="004F786B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DBC" w:rsidRDefault="00AC1DBC" w:rsidP="00650259">
      <w:pPr>
        <w:spacing w:after="0" w:line="240" w:lineRule="auto"/>
      </w:pPr>
      <w:r>
        <w:separator/>
      </w:r>
    </w:p>
  </w:endnote>
  <w:endnote w:type="continuationSeparator" w:id="0">
    <w:p w:rsidR="00AC1DBC" w:rsidRDefault="00AC1DB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49261B0-A0FA-4034-8FD6-E60B0350AF07}"/>
    <w:embedBold r:id="rId2" w:fontKey="{25E12932-C5E1-46EE-8305-99699B5871AC}"/>
    <w:embedItalic r:id="rId3" w:fontKey="{BA0F7B75-4354-45EA-BD7E-3E13324329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3E8263F-C3A1-4507-A7A7-60175C8F3BD9}"/>
    <w:embedBold r:id="rId5" w:fontKey="{BB99CB7C-B182-4B6D-838E-52E31774210D}"/>
    <w:embedItalic r:id="rId6" w:fontKey="{49AFD7BD-7B3B-40D6-996D-616D2B9FAD7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24D6C05-3BCE-4C43-B415-A8FE93F689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B2EEDF9-6748-4451-AE79-48A8EAA7BCBA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9" w:fontKey="{B23AB0AD-CBDF-4E41-B1CD-53F9A60CEF8B}"/>
    <w:embedBold r:id="rId10" w:fontKey="{35C75809-6CC2-4CAF-983A-EEE85B7E1FF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38346275-48D9-4D1F-8194-E3A7902FE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DBC" w:rsidRDefault="00AC1DBC" w:rsidP="00650259">
      <w:pPr>
        <w:spacing w:after="0" w:line="240" w:lineRule="auto"/>
      </w:pPr>
      <w:r>
        <w:separator/>
      </w:r>
    </w:p>
  </w:footnote>
  <w:footnote w:type="continuationSeparator" w:id="0">
    <w:p w:rsidR="00AC1DBC" w:rsidRDefault="00AC1DB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7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HBZ2TPkfkzJS74jUIluoOUZnUIpcBxLLtQ1Iwl21bPmt/zBIzTRoH2E9LoTBFsfE2LLm7WSzBKh0Oiku3lLlgA==" w:salt="937yY4jBqJhZjr2TIV0mo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52382"/>
    <w:rsid w:val="00057396"/>
    <w:rsid w:val="0006568A"/>
    <w:rsid w:val="00076F0F"/>
    <w:rsid w:val="00084253"/>
    <w:rsid w:val="00097520"/>
    <w:rsid w:val="000A6C8C"/>
    <w:rsid w:val="000C1C04"/>
    <w:rsid w:val="000D1F49"/>
    <w:rsid w:val="000F48F3"/>
    <w:rsid w:val="001727CA"/>
    <w:rsid w:val="00181FF7"/>
    <w:rsid w:val="00191D65"/>
    <w:rsid w:val="001D1FB0"/>
    <w:rsid w:val="00207B0F"/>
    <w:rsid w:val="00234586"/>
    <w:rsid w:val="00290F5E"/>
    <w:rsid w:val="002B51F6"/>
    <w:rsid w:val="002C56E6"/>
    <w:rsid w:val="002E55FD"/>
    <w:rsid w:val="002F5215"/>
    <w:rsid w:val="00301178"/>
    <w:rsid w:val="00335230"/>
    <w:rsid w:val="003568BD"/>
    <w:rsid w:val="00361E11"/>
    <w:rsid w:val="00387DCA"/>
    <w:rsid w:val="003B4744"/>
    <w:rsid w:val="003D1E9C"/>
    <w:rsid w:val="003F0847"/>
    <w:rsid w:val="003F55D9"/>
    <w:rsid w:val="0040090B"/>
    <w:rsid w:val="0046181F"/>
    <w:rsid w:val="0046302A"/>
    <w:rsid w:val="00465F13"/>
    <w:rsid w:val="004733AD"/>
    <w:rsid w:val="00487D2D"/>
    <w:rsid w:val="004B09D0"/>
    <w:rsid w:val="004B5110"/>
    <w:rsid w:val="004C6268"/>
    <w:rsid w:val="004D3CD5"/>
    <w:rsid w:val="004D5D62"/>
    <w:rsid w:val="004E1736"/>
    <w:rsid w:val="004E264F"/>
    <w:rsid w:val="004F786B"/>
    <w:rsid w:val="005112D0"/>
    <w:rsid w:val="00573E08"/>
    <w:rsid w:val="00577E06"/>
    <w:rsid w:val="005A3BF7"/>
    <w:rsid w:val="005D6CC7"/>
    <w:rsid w:val="005F2035"/>
    <w:rsid w:val="005F7990"/>
    <w:rsid w:val="00617F6E"/>
    <w:rsid w:val="0063739C"/>
    <w:rsid w:val="00640F8E"/>
    <w:rsid w:val="00650259"/>
    <w:rsid w:val="00651C81"/>
    <w:rsid w:val="0067469F"/>
    <w:rsid w:val="006A6313"/>
    <w:rsid w:val="006D5878"/>
    <w:rsid w:val="006E62D8"/>
    <w:rsid w:val="00713D1C"/>
    <w:rsid w:val="00714C05"/>
    <w:rsid w:val="00732B16"/>
    <w:rsid w:val="0073326A"/>
    <w:rsid w:val="00737123"/>
    <w:rsid w:val="00770F25"/>
    <w:rsid w:val="007A35A8"/>
    <w:rsid w:val="007B0A85"/>
    <w:rsid w:val="007C6A52"/>
    <w:rsid w:val="00806FF3"/>
    <w:rsid w:val="0082043E"/>
    <w:rsid w:val="0082410C"/>
    <w:rsid w:val="008E203A"/>
    <w:rsid w:val="0091229C"/>
    <w:rsid w:val="00940E73"/>
    <w:rsid w:val="00944685"/>
    <w:rsid w:val="00976D36"/>
    <w:rsid w:val="0098597D"/>
    <w:rsid w:val="009E7094"/>
    <w:rsid w:val="009F619A"/>
    <w:rsid w:val="009F6DDE"/>
    <w:rsid w:val="00A277BC"/>
    <w:rsid w:val="00A35AFD"/>
    <w:rsid w:val="00A370A8"/>
    <w:rsid w:val="00A51B9A"/>
    <w:rsid w:val="00A60442"/>
    <w:rsid w:val="00A865DC"/>
    <w:rsid w:val="00AB0BCC"/>
    <w:rsid w:val="00AC1DBC"/>
    <w:rsid w:val="00B160CA"/>
    <w:rsid w:val="00B90921"/>
    <w:rsid w:val="00BD4753"/>
    <w:rsid w:val="00BD5CB1"/>
    <w:rsid w:val="00BE5F97"/>
    <w:rsid w:val="00BE62EE"/>
    <w:rsid w:val="00BF164E"/>
    <w:rsid w:val="00C003BA"/>
    <w:rsid w:val="00C07EC2"/>
    <w:rsid w:val="00C46878"/>
    <w:rsid w:val="00C64DDE"/>
    <w:rsid w:val="00C72268"/>
    <w:rsid w:val="00CA31D9"/>
    <w:rsid w:val="00CB4A51"/>
    <w:rsid w:val="00CC52EA"/>
    <w:rsid w:val="00CD4532"/>
    <w:rsid w:val="00CD47B0"/>
    <w:rsid w:val="00CE6104"/>
    <w:rsid w:val="00CE7918"/>
    <w:rsid w:val="00D056C2"/>
    <w:rsid w:val="00D16163"/>
    <w:rsid w:val="00D818BF"/>
    <w:rsid w:val="00D84DFB"/>
    <w:rsid w:val="00DA0DD5"/>
    <w:rsid w:val="00DB0860"/>
    <w:rsid w:val="00DB3FAD"/>
    <w:rsid w:val="00DB7A7C"/>
    <w:rsid w:val="00E218BA"/>
    <w:rsid w:val="00E24587"/>
    <w:rsid w:val="00E52928"/>
    <w:rsid w:val="00E61C09"/>
    <w:rsid w:val="00E677FE"/>
    <w:rsid w:val="00E74D91"/>
    <w:rsid w:val="00E865D2"/>
    <w:rsid w:val="00EB3B58"/>
    <w:rsid w:val="00EB5407"/>
    <w:rsid w:val="00EC7359"/>
    <w:rsid w:val="00ED2F9C"/>
    <w:rsid w:val="00EE1E8A"/>
    <w:rsid w:val="00EE3054"/>
    <w:rsid w:val="00EF4CEF"/>
    <w:rsid w:val="00F00606"/>
    <w:rsid w:val="00F01256"/>
    <w:rsid w:val="00F45EE2"/>
    <w:rsid w:val="00FB3782"/>
    <w:rsid w:val="00FC52DD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38D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4CEF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546C00C7BFF4AD1BD2BE39A11C5D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F74D8-A926-4C4A-8724-C45E650EF6C3}"/>
      </w:docPartPr>
      <w:docPartBody>
        <w:p w:rsidR="00E41BBC" w:rsidRDefault="00E41BBC" w:rsidP="00E41BBC">
          <w:pPr>
            <w:pStyle w:val="0546C00C7BFF4AD1BD2BE39A11C5DCA01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4A"/>
    <w:rsid w:val="00013F5A"/>
    <w:rsid w:val="00073918"/>
    <w:rsid w:val="001E110B"/>
    <w:rsid w:val="006F08E8"/>
    <w:rsid w:val="0071358D"/>
    <w:rsid w:val="00874AC7"/>
    <w:rsid w:val="00B50B93"/>
    <w:rsid w:val="00C37AAA"/>
    <w:rsid w:val="00C77C6A"/>
    <w:rsid w:val="00E41BBC"/>
    <w:rsid w:val="00F9314A"/>
    <w:rsid w:val="00FE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41BBC"/>
    <w:rPr>
      <w:color w:val="808080"/>
    </w:rPr>
  </w:style>
  <w:style w:type="paragraph" w:customStyle="1" w:styleId="68ECF26D264E4876A8E0E7D35B6A3A5D">
    <w:name w:val="68ECF26D264E4876A8E0E7D35B6A3A5D"/>
    <w:rsid w:val="00F9314A"/>
  </w:style>
  <w:style w:type="paragraph" w:customStyle="1" w:styleId="0BCF00E1BEEF41EF9D05936B07126765">
    <w:name w:val="0BCF00E1BEEF41EF9D05936B07126765"/>
    <w:rsid w:val="00F9314A"/>
  </w:style>
  <w:style w:type="paragraph" w:customStyle="1" w:styleId="0546C00C7BFF4AD1BD2BE39A11C5DCA0">
    <w:name w:val="0546C00C7BFF4AD1BD2BE39A11C5DCA0"/>
    <w:rsid w:val="0071358D"/>
  </w:style>
  <w:style w:type="paragraph" w:customStyle="1" w:styleId="68ECF26D264E4876A8E0E7D35B6A3A5D1">
    <w:name w:val="68ECF26D264E4876A8E0E7D35B6A3A5D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546C00C7BFF4AD1BD2BE39A11C5DCA01">
    <w:name w:val="0546C00C7BFF4AD1BD2BE39A11C5DCA01"/>
    <w:rsid w:val="00E41BBC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70</Words>
  <Characters>390</Characters>
  <Application>Microsoft Office Word</Application>
  <DocSecurity>8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2020-10-01T09:24:00Z</dcterms:created>
  <dcterms:modified xsi:type="dcterms:W3CDTF">2020-10-01T09:25:00Z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