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395" w:rsidRDefault="00327395" w:rsidP="00FE37DE">
      <w:pPr>
        <w:ind w:left="1134" w:right="1134"/>
        <w:rPr>
          <w:lang w:val="es-ES"/>
        </w:rPr>
      </w:pPr>
    </w:p>
    <w:p w:rsidR="006B3B4C" w:rsidRDefault="006B3B4C" w:rsidP="00FE37DE">
      <w:pPr>
        <w:ind w:left="1134" w:right="1134"/>
        <w:rPr>
          <w:lang w:val="es-ES"/>
        </w:rPr>
      </w:pPr>
    </w:p>
    <w:p w:rsidR="006B3B4C" w:rsidRDefault="006B3B4C" w:rsidP="00FE37DE">
      <w:pPr>
        <w:ind w:left="1134" w:right="1134"/>
        <w:rPr>
          <w:lang w:val="es-ES"/>
        </w:rPr>
      </w:pPr>
    </w:p>
    <w:p w:rsidR="006B3B4C" w:rsidRDefault="006B3B4C" w:rsidP="00FE37DE">
      <w:pPr>
        <w:ind w:left="1134" w:right="1134"/>
        <w:rPr>
          <w:lang w:val="es-ES"/>
        </w:rPr>
      </w:pPr>
    </w:p>
    <w:p w:rsidR="006B3B4C" w:rsidRPr="00927B15" w:rsidRDefault="006B3B4C" w:rsidP="00FE37DE">
      <w:pPr>
        <w:ind w:left="1134" w:right="1134"/>
        <w:rPr>
          <w:rFonts w:ascii="Arial Narrow" w:hAnsi="Arial Narrow"/>
          <w:sz w:val="32"/>
          <w:lang w:val="es-ES"/>
        </w:rPr>
      </w:pPr>
    </w:p>
    <w:p w:rsidR="006B3B4C" w:rsidRPr="00927B15" w:rsidRDefault="006B3B4C" w:rsidP="00E74D2A">
      <w:pPr>
        <w:spacing w:after="0" w:line="276" w:lineRule="auto"/>
        <w:jc w:val="center"/>
        <w:rPr>
          <w:rFonts w:ascii="Arial Narrow" w:eastAsia="Times New Roman" w:hAnsi="Arial Narrow" w:cs="Arial"/>
          <w:color w:val="000000"/>
          <w:szCs w:val="22"/>
          <w:lang w:val="es-ES" w:eastAsia="es-ES"/>
        </w:rPr>
      </w:pPr>
      <w:r w:rsidRPr="00927B15">
        <w:rPr>
          <w:rFonts w:ascii="Arial Narrow" w:eastAsia="Times New Roman" w:hAnsi="Arial Narrow" w:cs="Arial"/>
          <w:b/>
          <w:bCs/>
          <w:color w:val="000000"/>
          <w:sz w:val="40"/>
          <w:u w:val="single"/>
          <w:lang w:val="es-ES" w:eastAsia="es-ES"/>
        </w:rPr>
        <w:t>CESION DERECHOS DE IMAGEN</w:t>
      </w:r>
      <w:r w:rsidR="009344C8">
        <w:rPr>
          <w:rFonts w:ascii="Arial Narrow" w:eastAsia="Times New Roman" w:hAnsi="Arial Narrow" w:cs="Arial"/>
          <w:b/>
          <w:bCs/>
          <w:color w:val="000000"/>
          <w:sz w:val="40"/>
          <w:u w:val="single"/>
          <w:lang w:val="es-ES" w:eastAsia="es-ES"/>
        </w:rPr>
        <w:t xml:space="preserve"> </w:t>
      </w:r>
      <w:r w:rsidR="009344C8" w:rsidRPr="000871E0">
        <w:rPr>
          <w:rFonts w:ascii="Arial" w:hAnsi="Arial" w:cs="Arial"/>
          <w:b/>
          <w:lang w:val="es-ES_tradnl"/>
        </w:rPr>
        <w:t>Exp.2015SEC003</w:t>
      </w:r>
    </w:p>
    <w:p w:rsidR="006B3B4C" w:rsidRPr="00927B15" w:rsidRDefault="006B3B4C" w:rsidP="00E74D2A">
      <w:pPr>
        <w:spacing w:after="0" w:line="276" w:lineRule="auto"/>
        <w:jc w:val="both"/>
        <w:rPr>
          <w:rFonts w:ascii="Arial Narrow" w:eastAsia="Times New Roman" w:hAnsi="Arial Narrow" w:cs="Arial"/>
          <w:color w:val="000000"/>
          <w:szCs w:val="22"/>
          <w:lang w:val="es-ES" w:eastAsia="es-ES"/>
        </w:rPr>
      </w:pPr>
    </w:p>
    <w:p w:rsidR="006B3B4C" w:rsidRPr="00927B15" w:rsidRDefault="006B3B4C" w:rsidP="00E74D2A">
      <w:pPr>
        <w:spacing w:after="0" w:line="276" w:lineRule="auto"/>
        <w:jc w:val="both"/>
        <w:rPr>
          <w:rFonts w:ascii="Arial Narrow" w:eastAsia="Times New Roman" w:hAnsi="Arial Narrow" w:cs="Arial"/>
          <w:color w:val="000000"/>
          <w:szCs w:val="22"/>
          <w:lang w:val="es-ES" w:eastAsia="es-ES"/>
        </w:rPr>
      </w:pPr>
    </w:p>
    <w:p w:rsidR="006B3B4C" w:rsidRPr="00927B15" w:rsidRDefault="006B3B4C" w:rsidP="00E74D2A">
      <w:pPr>
        <w:spacing w:after="0" w:line="276" w:lineRule="auto"/>
        <w:jc w:val="both"/>
        <w:rPr>
          <w:rFonts w:ascii="Arial Narrow" w:eastAsia="Times New Roman" w:hAnsi="Arial Narrow" w:cs="Arial"/>
          <w:color w:val="000000"/>
          <w:szCs w:val="22"/>
          <w:lang w:val="es-ES" w:eastAsia="es-ES"/>
        </w:rPr>
      </w:pPr>
      <w:bookmarkStart w:id="0" w:name="_GoBack"/>
      <w:bookmarkEnd w:id="0"/>
    </w:p>
    <w:p w:rsidR="006B3B4C" w:rsidRPr="00927B15" w:rsidRDefault="006B3B4C" w:rsidP="00E74D2A">
      <w:pPr>
        <w:spacing w:line="276" w:lineRule="auto"/>
        <w:ind w:right="1134"/>
        <w:rPr>
          <w:rFonts w:ascii="Arial Narrow" w:eastAsia="Times New Roman" w:hAnsi="Arial Narrow" w:cs="Arial"/>
          <w:color w:val="000000"/>
          <w:sz w:val="28"/>
          <w:lang w:val="es-ES" w:eastAsia="es-ES"/>
        </w:rPr>
      </w:pPr>
      <w:r w:rsidRPr="00927B15">
        <w:rPr>
          <w:rFonts w:ascii="Arial Narrow" w:eastAsia="Times New Roman" w:hAnsi="Arial Narrow" w:cs="Arial"/>
          <w:color w:val="000000"/>
          <w:sz w:val="28"/>
          <w:lang w:val="es-ES" w:eastAsia="es-ES"/>
        </w:rPr>
        <w:t>En _____________, a ____</w:t>
      </w:r>
      <w:proofErr w:type="spellStart"/>
      <w:r w:rsidRPr="00927B15">
        <w:rPr>
          <w:rFonts w:ascii="Arial Narrow" w:eastAsia="Times New Roman" w:hAnsi="Arial Narrow" w:cs="Arial"/>
          <w:color w:val="000000"/>
          <w:sz w:val="28"/>
          <w:lang w:val="es-ES" w:eastAsia="es-ES"/>
        </w:rPr>
        <w:t>de_______________de</w:t>
      </w:r>
      <w:proofErr w:type="spellEnd"/>
      <w:r w:rsidRPr="00927B15">
        <w:rPr>
          <w:rFonts w:ascii="Arial Narrow" w:eastAsia="Times New Roman" w:hAnsi="Arial Narrow" w:cs="Arial"/>
          <w:color w:val="000000"/>
          <w:sz w:val="28"/>
          <w:lang w:val="es-ES" w:eastAsia="es-ES"/>
        </w:rPr>
        <w:t xml:space="preserve"> 20____. </w:t>
      </w:r>
    </w:p>
    <w:p w:rsidR="006B3B4C" w:rsidRPr="00927B15" w:rsidRDefault="006B3B4C" w:rsidP="00E74D2A">
      <w:pPr>
        <w:spacing w:line="276" w:lineRule="auto"/>
        <w:ind w:right="1134"/>
        <w:rPr>
          <w:rFonts w:ascii="Arial Narrow" w:hAnsi="Arial Narrow" w:cs="Arial"/>
          <w:sz w:val="28"/>
          <w:lang w:val="es-ES"/>
        </w:rPr>
      </w:pPr>
    </w:p>
    <w:p w:rsidR="006B3B4C" w:rsidRPr="00927B15" w:rsidRDefault="006B3B4C" w:rsidP="00E74D2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"/>
          <w:sz w:val="28"/>
          <w:lang w:val="es-ES_tradnl"/>
        </w:rPr>
      </w:pPr>
      <w:r w:rsidRPr="00927B15">
        <w:rPr>
          <w:rFonts w:ascii="Arial Narrow" w:hAnsi="Arial Narrow" w:cs="Arial"/>
          <w:sz w:val="28"/>
          <w:lang w:val="es-ES_tradnl"/>
        </w:rPr>
        <w:t xml:space="preserve">En cumplimiento de la Ley Orgánica 15/1999, de 13 de diciembre, de Protección de Datos de Carácter Personal, y de la Ley 34/2002, de 11 de julio, de Servicios de la Sociedad de la Información y el Comercio Electrónico, se le informa de que las imágenes de estudiantes tomadas durante las actividades organizadas por la Universidad de Málaga podrán aparecer en las publicaciones promocionales y/o en la página web de la Universidad de Málaga y las Redes Sociales. Es posible asimismo que su imagen y/o su voz sean grabadas. Puede ejercer sus derechos de acceso, rectificación, cancelación u oposición, enviando un correo electrónico, con el asunto «Protección de datos», según proceda, a </w:t>
      </w:r>
      <w:hyperlink r:id="rId7" w:history="1">
        <w:r w:rsidRPr="00927B15">
          <w:rPr>
            <w:rStyle w:val="Hipervnculo"/>
            <w:rFonts w:ascii="Arial Narrow" w:hAnsi="Arial Narrow" w:cs="Arial"/>
            <w:color w:val="0070C0"/>
            <w:sz w:val="28"/>
            <w:u w:val="single"/>
            <w:lang w:val="es-ES_tradnl"/>
          </w:rPr>
          <w:t>cooperacioninternacional@uma.es</w:t>
        </w:r>
      </w:hyperlink>
      <w:r w:rsidRPr="00927B15">
        <w:rPr>
          <w:rFonts w:ascii="Arial Narrow" w:hAnsi="Arial Narrow" w:cs="Arial"/>
          <w:sz w:val="28"/>
          <w:lang w:val="es-ES_tradnl"/>
        </w:rPr>
        <w:t>.</w:t>
      </w:r>
    </w:p>
    <w:p w:rsidR="006B3B4C" w:rsidRPr="00927B15" w:rsidRDefault="006B3B4C" w:rsidP="00E74D2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"/>
          <w:sz w:val="28"/>
          <w:lang w:val="es-ES_tradnl"/>
        </w:rPr>
      </w:pPr>
    </w:p>
    <w:p w:rsidR="006B3B4C" w:rsidRPr="00927B15" w:rsidRDefault="006B3B4C" w:rsidP="00E74D2A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Arial Narrow" w:hAnsi="Arial Narrow" w:cs="Arial"/>
          <w:sz w:val="28"/>
          <w:lang w:val="es-ES_tradnl"/>
        </w:rPr>
      </w:pPr>
    </w:p>
    <w:p w:rsidR="006B3B4C" w:rsidRPr="00927B15" w:rsidRDefault="006B3B4C" w:rsidP="00E74D2A">
      <w:pPr>
        <w:spacing w:line="276" w:lineRule="auto"/>
        <w:jc w:val="both"/>
        <w:rPr>
          <w:rFonts w:ascii="Arial Narrow" w:hAnsi="Arial Narrow" w:cs="Arial"/>
          <w:sz w:val="28"/>
          <w:lang w:val="es-ES"/>
        </w:rPr>
      </w:pPr>
    </w:p>
    <w:p w:rsidR="006B3B4C" w:rsidRPr="00927B15" w:rsidRDefault="006B3B4C" w:rsidP="00E74D2A">
      <w:pPr>
        <w:spacing w:line="276" w:lineRule="auto"/>
        <w:jc w:val="both"/>
        <w:rPr>
          <w:rFonts w:ascii="Arial Narrow" w:hAnsi="Arial Narrow" w:cs="Arial"/>
          <w:sz w:val="28"/>
          <w:lang w:val="es-ES"/>
        </w:rPr>
      </w:pPr>
      <w:r w:rsidRPr="00927B15">
        <w:rPr>
          <w:rFonts w:ascii="Arial Narrow" w:hAnsi="Arial Narrow" w:cs="Arial"/>
          <w:sz w:val="28"/>
          <w:lang w:val="es-ES"/>
        </w:rPr>
        <w:t>NOMBRE:</w:t>
      </w:r>
    </w:p>
    <w:p w:rsidR="006B3B4C" w:rsidRPr="00927B15" w:rsidRDefault="006B3B4C" w:rsidP="00E74D2A">
      <w:pPr>
        <w:spacing w:line="276" w:lineRule="auto"/>
        <w:jc w:val="both"/>
        <w:rPr>
          <w:rFonts w:ascii="Arial Narrow" w:hAnsi="Arial Narrow" w:cs="Arial"/>
          <w:sz w:val="28"/>
          <w:lang w:val="es-ES"/>
        </w:rPr>
      </w:pPr>
      <w:r w:rsidRPr="00927B15">
        <w:rPr>
          <w:rFonts w:ascii="Arial Narrow" w:hAnsi="Arial Narrow" w:cs="Arial"/>
          <w:sz w:val="28"/>
          <w:lang w:val="es-ES"/>
        </w:rPr>
        <w:t>APELLIDOS</w:t>
      </w:r>
    </w:p>
    <w:p w:rsidR="006B3B4C" w:rsidRPr="00927B15" w:rsidRDefault="006B3B4C" w:rsidP="00E74D2A">
      <w:pPr>
        <w:spacing w:line="276" w:lineRule="auto"/>
        <w:jc w:val="both"/>
        <w:rPr>
          <w:rFonts w:ascii="Arial Narrow" w:hAnsi="Arial Narrow" w:cs="Arial"/>
          <w:sz w:val="28"/>
        </w:rPr>
      </w:pPr>
    </w:p>
    <w:p w:rsidR="006B3B4C" w:rsidRPr="00927B15" w:rsidRDefault="006B3B4C" w:rsidP="00E74D2A">
      <w:pPr>
        <w:spacing w:line="276" w:lineRule="auto"/>
        <w:jc w:val="both"/>
        <w:rPr>
          <w:rFonts w:ascii="Arial Narrow" w:hAnsi="Arial Narrow" w:cs="Arial"/>
          <w:sz w:val="28"/>
        </w:rPr>
      </w:pPr>
    </w:p>
    <w:p w:rsidR="006B3B4C" w:rsidRPr="00927B15" w:rsidRDefault="006B3B4C" w:rsidP="00E74D2A">
      <w:pPr>
        <w:spacing w:line="276" w:lineRule="auto"/>
        <w:ind w:left="6372"/>
        <w:jc w:val="both"/>
        <w:rPr>
          <w:rFonts w:ascii="Arial Narrow" w:hAnsi="Arial Narrow" w:cs="Arial"/>
          <w:sz w:val="28"/>
        </w:rPr>
      </w:pPr>
      <w:r w:rsidRPr="00927B15">
        <w:rPr>
          <w:rFonts w:ascii="Arial Narrow" w:hAnsi="Arial Narrow" w:cs="Arial"/>
          <w:sz w:val="28"/>
        </w:rPr>
        <w:t>Firma</w:t>
      </w:r>
    </w:p>
    <w:p w:rsidR="006B3B4C" w:rsidRPr="00927B15" w:rsidRDefault="006B3B4C" w:rsidP="006B3B4C">
      <w:pPr>
        <w:jc w:val="both"/>
        <w:rPr>
          <w:rFonts w:ascii="Arial Narrow" w:hAnsi="Arial Narrow"/>
          <w:sz w:val="32"/>
        </w:rPr>
      </w:pPr>
    </w:p>
    <w:p w:rsidR="00327395" w:rsidRPr="006B3B4C" w:rsidRDefault="00327395" w:rsidP="00FE37DE">
      <w:pPr>
        <w:ind w:left="1134" w:right="1134"/>
      </w:pPr>
    </w:p>
    <w:p w:rsidR="00327395" w:rsidRPr="006B3B4C" w:rsidRDefault="00327395" w:rsidP="00D40DB0">
      <w:pPr>
        <w:ind w:left="1134" w:right="1134"/>
      </w:pPr>
    </w:p>
    <w:sectPr w:rsidR="00327395" w:rsidRPr="006B3B4C" w:rsidSect="006B3B4C">
      <w:headerReference w:type="default" r:id="rId8"/>
      <w:footerReference w:type="default" r:id="rId9"/>
      <w:pgSz w:w="11906" w:h="16838"/>
      <w:pgMar w:top="720" w:right="1700" w:bottom="720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039" w:rsidRDefault="00262039" w:rsidP="00FF46C8">
      <w:r>
        <w:separator/>
      </w:r>
    </w:p>
  </w:endnote>
  <w:endnote w:type="continuationSeparator" w:id="0">
    <w:p w:rsidR="00262039" w:rsidRDefault="0026203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395" w:rsidRDefault="002A72C0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3439160</wp:posOffset>
              </wp:positionH>
              <wp:positionV relativeFrom="paragraph">
                <wp:posOffset>95250</wp:posOffset>
              </wp:positionV>
              <wp:extent cx="2694940" cy="512445"/>
              <wp:effectExtent l="635" t="0" r="0" b="190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5124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27395" w:rsidRPr="00C75E60" w:rsidRDefault="00BC5B57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Aulario Rosa de Gálvez, Bulevar Louis Pasteur 35</w:t>
                          </w:r>
                          <w:r w:rsidR="00327395" w:rsidRPr="00C75E60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 xml:space="preserve">. 29071. </w:t>
                          </w:r>
                          <w:r w:rsidR="00327395" w:rsidRPr="00C75E60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 xml:space="preserve">Tel.: </w:t>
                          </w:r>
                          <w:r w:rsidR="00327395" w:rsidRPr="00C75E60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952 13</w:t>
                          </w:r>
                          <w:r w:rsidR="006E4291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1111</w:t>
                          </w:r>
                          <w:r w:rsidR="00327395" w:rsidRPr="00C75E60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 xml:space="preserve"> </w:t>
                          </w:r>
                          <w:r w:rsidR="00327395" w:rsidRPr="00C75E60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 xml:space="preserve">Fax: </w:t>
                          </w:r>
                          <w:r w:rsidR="00327395" w:rsidRPr="00C75E60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952 13</w:t>
                          </w:r>
                          <w:r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2971</w:t>
                          </w:r>
                          <w:r w:rsidR="00327395" w:rsidRPr="00C75E60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327395" w:rsidRPr="00C75E60" w:rsidRDefault="00327395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  <w:r w:rsidRPr="00C75E60">
                            <w:rPr>
                              <w:rStyle w:val="negrita1"/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 xml:space="preserve">E-mail- </w:t>
                          </w:r>
                          <w:hyperlink r:id="rId1" w:history="1">
                            <w:r w:rsidR="006E4291" w:rsidRPr="00A06047">
                              <w:rPr>
                                <w:rStyle w:val="Hipervnculo"/>
                                <w:rFonts w:ascii="Arial Narrow" w:hAnsi="Arial Narrow"/>
                                <w:sz w:val="18"/>
                                <w:szCs w:val="18"/>
                              </w:rPr>
                              <w:t>relacionesinternacionales@uma.es</w:t>
                            </w:r>
                          </w:hyperlink>
                        </w:p>
                        <w:p w:rsidR="00327395" w:rsidRPr="00C75E60" w:rsidRDefault="00327395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70.8pt;margin-top:7.5pt;width:212.2pt;height:40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" stroked="f">
              <v:textbox>
                <w:txbxContent>
                  <w:p w:rsidR="00327395" w:rsidRPr="00C75E60" w:rsidRDefault="00BC5B57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Aulario Rosa de Gálvez, Bulevar Louis Pasteur 35</w:t>
                    </w:r>
                    <w:r w:rsidR="00327395" w:rsidRPr="00C75E60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 xml:space="preserve">. 29071. </w:t>
                    </w:r>
                    <w:r w:rsidR="00327395" w:rsidRPr="00C75E60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</w:rPr>
                      <w:t xml:space="preserve">Tel.: </w:t>
                    </w:r>
                    <w:r w:rsidR="00327395" w:rsidRPr="00C75E60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952 13</w:t>
                    </w:r>
                    <w:r w:rsidR="006E4291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1111</w:t>
                    </w:r>
                    <w:r w:rsidR="00327395" w:rsidRPr="00C75E60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 xml:space="preserve"> </w:t>
                    </w:r>
                    <w:r w:rsidR="00327395" w:rsidRPr="00C75E60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</w:rPr>
                      <w:t xml:space="preserve">Fax: </w:t>
                    </w:r>
                    <w:r w:rsidR="00327395" w:rsidRPr="00C75E60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952 13</w:t>
                    </w:r>
                    <w:r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2971</w:t>
                    </w:r>
                    <w:r w:rsidR="00327395" w:rsidRPr="00C75E60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 xml:space="preserve"> </w:t>
                    </w:r>
                  </w:p>
                  <w:p w:rsidR="00327395" w:rsidRPr="00C75E60" w:rsidRDefault="00327395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  <w:r w:rsidRPr="00C75E60">
                      <w:rPr>
                        <w:rStyle w:val="negrita1"/>
                        <w:rFonts w:ascii="Arial Narrow" w:hAnsi="Arial Narrow"/>
                        <w:color w:val="7F7F7F"/>
                        <w:sz w:val="18"/>
                        <w:szCs w:val="18"/>
                      </w:rPr>
                      <w:t xml:space="preserve">E-mail- </w:t>
                    </w:r>
                    <w:hyperlink r:id="rId2" w:history="1">
                      <w:r w:rsidR="006E4291" w:rsidRPr="00A06047">
                        <w:rPr>
                          <w:rStyle w:val="Hipervnculo"/>
                          <w:rFonts w:ascii="Arial Narrow" w:hAnsi="Arial Narrow"/>
                          <w:sz w:val="18"/>
                          <w:szCs w:val="18"/>
                        </w:rPr>
                        <w:t>relacionesinternacionales@uma.es</w:t>
                      </w:r>
                    </w:hyperlink>
                  </w:p>
                  <w:p w:rsidR="00327395" w:rsidRPr="00C75E60" w:rsidRDefault="00327395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6B3B4C">
      <w:rPr>
        <w:noProof/>
        <w:lang w:val="es-ES" w:eastAsia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1395095</wp:posOffset>
          </wp:positionH>
          <wp:positionV relativeFrom="paragraph">
            <wp:posOffset>161290</wp:posOffset>
          </wp:positionV>
          <wp:extent cx="1179830" cy="323215"/>
          <wp:effectExtent l="19050" t="0" r="1270" b="0"/>
          <wp:wrapSquare wrapText="bothSides"/>
          <wp:docPr id="7" name="Imagen 7" descr="UNIVERSIDAD COMERCIO JU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NIVERSIDAD COMERCIO JUS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3B4C">
      <w:rPr>
        <w:noProof/>
        <w:lang w:val="es-ES" w:eastAsia="es-ES"/>
      </w:rPr>
      <w:drawing>
        <wp:inline distT="0" distB="0" distL="0" distR="0">
          <wp:extent cx="1302385" cy="511810"/>
          <wp:effectExtent l="19050" t="0" r="0" b="0"/>
          <wp:docPr id="2" name="1 Imagen" descr="logos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s calidad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511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039" w:rsidRDefault="00262039" w:rsidP="00FF46C8">
      <w:r>
        <w:separator/>
      </w:r>
    </w:p>
  </w:footnote>
  <w:footnote w:type="continuationSeparator" w:id="0">
    <w:p w:rsidR="00262039" w:rsidRDefault="0026203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395" w:rsidRDefault="001C1E8C" w:rsidP="001C1E8C">
    <w:pPr>
      <w:pStyle w:val="Encabezado"/>
      <w:ind w:hanging="426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5449570</wp:posOffset>
              </wp:positionH>
              <wp:positionV relativeFrom="paragraph">
                <wp:posOffset>82550</wp:posOffset>
              </wp:positionV>
              <wp:extent cx="2086610" cy="353695"/>
              <wp:effectExtent l="0" t="0" r="8890" b="8255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6610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C1E8C" w:rsidRPr="000341ED" w:rsidRDefault="001C1E8C" w:rsidP="001C1E8C">
                          <w:pPr>
                            <w:pStyle w:val="Encabezado"/>
                            <w:tabs>
                              <w:tab w:val="left" w:pos="9214"/>
                              <w:tab w:val="left" w:pos="10010"/>
                            </w:tabs>
                            <w:ind w:left="709" w:right="34"/>
                            <w:rPr>
                              <w:b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  <w:lang w:val="es-ES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429.1pt;margin-top:6.5pt;width:164.3pt;height:27.85pt;z-index:251659776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" stroked="f">
              <v:textbox style="mso-fit-shape-to-text:t">
                <w:txbxContent>
                  <w:p w:rsidR="001C1E8C" w:rsidRPr="000341ED" w:rsidRDefault="001C1E8C" w:rsidP="001C1E8C">
                    <w:pPr>
                      <w:pStyle w:val="Encabezado"/>
                      <w:tabs>
                        <w:tab w:val="left" w:pos="9214"/>
                        <w:tab w:val="left" w:pos="10010"/>
                      </w:tabs>
                      <w:ind w:left="709" w:right="34"/>
                      <w:rPr>
                        <w:b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  <w:lang w:val="es-ES"/>
                      </w:rPr>
                      <w:t>Vicerrectorado de Internacionalización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473A9BD3" wp14:editId="2E78CF5C">
          <wp:extent cx="2049979" cy="436245"/>
          <wp:effectExtent l="0" t="0" r="7620" b="1905"/>
          <wp:docPr id="4" name="Imagen 4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381" cy="467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Pr="00686A1F">
      <w:rPr>
        <w:noProof/>
        <w:lang w:val="es-ES" w:eastAsia="es-ES"/>
      </w:rPr>
      <w:drawing>
        <wp:inline distT="0" distB="0" distL="0" distR="0" wp14:anchorId="498A7680" wp14:editId="5FF0F40D">
          <wp:extent cx="2575867" cy="396240"/>
          <wp:effectExtent l="0" t="0" r="0" b="3810"/>
          <wp:docPr id="5" name="Imagen 5" descr="http://www.juntadeandalucia.es/aacid/images/Servicios/Logotipos/logo_AACID_color_mi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juntadeandalucia.es/aacid/images/Servicios/Logotipos/logo_AACID_color_mi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3825" cy="399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231"/>
    <w:rsid w:val="0005111A"/>
    <w:rsid w:val="000A0950"/>
    <w:rsid w:val="000A4E6C"/>
    <w:rsid w:val="000E1358"/>
    <w:rsid w:val="00116D69"/>
    <w:rsid w:val="001406D5"/>
    <w:rsid w:val="001622BF"/>
    <w:rsid w:val="001C1E8C"/>
    <w:rsid w:val="002271C8"/>
    <w:rsid w:val="00230D8A"/>
    <w:rsid w:val="00262039"/>
    <w:rsid w:val="00274557"/>
    <w:rsid w:val="002A72C0"/>
    <w:rsid w:val="002D56DB"/>
    <w:rsid w:val="003100B6"/>
    <w:rsid w:val="00327395"/>
    <w:rsid w:val="00352B5D"/>
    <w:rsid w:val="003748E1"/>
    <w:rsid w:val="003E5C6E"/>
    <w:rsid w:val="00477E75"/>
    <w:rsid w:val="005613B9"/>
    <w:rsid w:val="005A631F"/>
    <w:rsid w:val="0060677C"/>
    <w:rsid w:val="006361E2"/>
    <w:rsid w:val="00667173"/>
    <w:rsid w:val="006B3B4C"/>
    <w:rsid w:val="006E4291"/>
    <w:rsid w:val="00720FA4"/>
    <w:rsid w:val="007264DF"/>
    <w:rsid w:val="00757C9C"/>
    <w:rsid w:val="007B73A2"/>
    <w:rsid w:val="0082040F"/>
    <w:rsid w:val="008340A2"/>
    <w:rsid w:val="008643D1"/>
    <w:rsid w:val="008862BE"/>
    <w:rsid w:val="00894398"/>
    <w:rsid w:val="00927B15"/>
    <w:rsid w:val="009344C8"/>
    <w:rsid w:val="00972241"/>
    <w:rsid w:val="009B24C6"/>
    <w:rsid w:val="009C4231"/>
    <w:rsid w:val="009F7EF5"/>
    <w:rsid w:val="00A03F77"/>
    <w:rsid w:val="00A052AB"/>
    <w:rsid w:val="00A24555"/>
    <w:rsid w:val="00A32B02"/>
    <w:rsid w:val="00A43E1F"/>
    <w:rsid w:val="00A55F50"/>
    <w:rsid w:val="00A56658"/>
    <w:rsid w:val="00A601A1"/>
    <w:rsid w:val="00A63A69"/>
    <w:rsid w:val="00A6775B"/>
    <w:rsid w:val="00A814BF"/>
    <w:rsid w:val="00AA1EF1"/>
    <w:rsid w:val="00AA7D0E"/>
    <w:rsid w:val="00B14466"/>
    <w:rsid w:val="00B56167"/>
    <w:rsid w:val="00B660E2"/>
    <w:rsid w:val="00BC5B57"/>
    <w:rsid w:val="00BD6FF5"/>
    <w:rsid w:val="00C014AE"/>
    <w:rsid w:val="00C24DC6"/>
    <w:rsid w:val="00C75E60"/>
    <w:rsid w:val="00CB0CC0"/>
    <w:rsid w:val="00D210C8"/>
    <w:rsid w:val="00D33A55"/>
    <w:rsid w:val="00D40DB0"/>
    <w:rsid w:val="00D92EB4"/>
    <w:rsid w:val="00E14969"/>
    <w:rsid w:val="00E32FCD"/>
    <w:rsid w:val="00E74D2A"/>
    <w:rsid w:val="00F6194B"/>
    <w:rsid w:val="00FA4DC3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F622F38-E2F1-4F21-ADC9-0EA7E738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B4C"/>
    <w:pPr>
      <w:spacing w:after="200"/>
    </w:pPr>
    <w:rPr>
      <w:rFonts w:ascii="Times New Roman" w:eastAsia="Cambria" w:hAnsi="Times New Roman"/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FF46C8"/>
    <w:pPr>
      <w:tabs>
        <w:tab w:val="center" w:pos="4252"/>
        <w:tab w:val="right" w:pos="8504"/>
      </w:tabs>
      <w:spacing w:after="0"/>
    </w:pPr>
    <w:rPr>
      <w:rFonts w:ascii="Calibri" w:eastAsia="Times New Roman" w:hAnsi="Calibri"/>
      <w:sz w:val="22"/>
      <w:szCs w:val="22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FF46C8"/>
    <w:pPr>
      <w:tabs>
        <w:tab w:val="center" w:pos="4252"/>
        <w:tab w:val="right" w:pos="8504"/>
      </w:tabs>
      <w:spacing w:after="0"/>
    </w:pPr>
    <w:rPr>
      <w:rFonts w:ascii="Calibri" w:eastAsia="Times New Roman" w:hAnsi="Calibri"/>
      <w:sz w:val="22"/>
      <w:szCs w:val="22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eastAsia="Times New Roman"/>
      <w:lang w:val="es-ES_tradnl"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spacing w:after="0"/>
      <w:ind w:left="720"/>
      <w:contextualSpacing/>
    </w:pPr>
    <w:rPr>
      <w:rFonts w:ascii="Calibri" w:eastAsia="Times New Roman" w:hAnsi="Calibri"/>
      <w:sz w:val="22"/>
      <w:szCs w:val="22"/>
      <w:lang w:val="es-ES_tradnl"/>
    </w:r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spacing w:after="0"/>
      <w:jc w:val="both"/>
    </w:pPr>
    <w:rPr>
      <w:rFonts w:eastAsia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99"/>
    <w:rsid w:val="00D40DB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locked/>
    <w:rsid w:val="006B3B4C"/>
    <w:rPr>
      <w:b/>
      <w:bCs/>
    </w:rPr>
  </w:style>
  <w:style w:type="character" w:customStyle="1" w:styleId="apple-converted-space">
    <w:name w:val="apple-converted-space"/>
    <w:basedOn w:val="Fuentedeprrafopredeter"/>
    <w:rsid w:val="006B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6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2546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8458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25462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84582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operacioninternacional@uma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relacionesinternacionales@uma.es" TargetMode="External"/><Relationship Id="rId1" Type="http://schemas.openxmlformats.org/officeDocument/2006/relationships/hyperlink" Target="mailto:relacionesinternacionales@uma.es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uario\Escritorio\Servicio%20RRII%20y%20Cooperacion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Servicio RRII y Cooperacion.dot</Template>
  <TotalTime>3</TotalTime>
  <Pages>1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909</CharactersWithSpaces>
  <SharedDoc>false</SharedDoc>
  <HLinks>
    <vt:vector size="6" baseType="variant">
      <vt:variant>
        <vt:i4>7471188</vt:i4>
      </vt:variant>
      <vt:variant>
        <vt:i4>0</vt:i4>
      </vt:variant>
      <vt:variant>
        <vt:i4>0</vt:i4>
      </vt:variant>
      <vt:variant>
        <vt:i4>5</vt:i4>
      </vt:variant>
      <vt:variant>
        <vt:lpwstr>mailto:relacionesinternacionales@uma.es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 UMA</cp:lastModifiedBy>
  <cp:revision>4</cp:revision>
  <dcterms:created xsi:type="dcterms:W3CDTF">2017-04-24T09:41:00Z</dcterms:created>
  <dcterms:modified xsi:type="dcterms:W3CDTF">2017-04-24T10:51:00Z</dcterms:modified>
</cp:coreProperties>
</file>