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FF3" w:rsidRPr="00737123" w:rsidRDefault="00737123" w:rsidP="00234586">
      <w:pPr>
        <w:spacing w:after="0" w:line="240" w:lineRule="auto"/>
        <w:jc w:val="center"/>
        <w:rPr>
          <w:b/>
        </w:rPr>
      </w:pPr>
      <w:bookmarkStart w:id="0" w:name="_GoBack"/>
      <w:bookmarkEnd w:id="0"/>
      <w:r w:rsidRPr="00737123">
        <w:rPr>
          <w:b/>
        </w:rPr>
        <w:t>MODELO GENERAL DE SOLICITUD</w:t>
      </w:r>
    </w:p>
    <w:p w:rsidR="00234586" w:rsidRPr="000F48F3" w:rsidRDefault="00234586" w:rsidP="00737123">
      <w:pPr>
        <w:tabs>
          <w:tab w:val="left" w:pos="2184"/>
        </w:tabs>
        <w:spacing w:after="0"/>
        <w:rPr>
          <w:b/>
          <w:sz w:val="14"/>
          <w:szCs w:val="14"/>
        </w:rPr>
      </w:pPr>
    </w:p>
    <w:p w:rsidR="00EF4CEF" w:rsidRDefault="00EF4CEF" w:rsidP="00737123">
      <w:pPr>
        <w:tabs>
          <w:tab w:val="left" w:pos="2184"/>
        </w:tabs>
        <w:spacing w:after="0"/>
        <w:rPr>
          <w:b/>
        </w:rPr>
      </w:pPr>
    </w:p>
    <w:p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>DATOS PERSONALES DEL SOLICITANTE:</w:t>
      </w:r>
    </w:p>
    <w:tbl>
      <w:tblPr>
        <w:tblStyle w:val="Tablaconcuadrcula"/>
        <w:tblW w:w="5001" w:type="pct"/>
        <w:tblLook w:val="04A0" w:firstRow="1" w:lastRow="0" w:firstColumn="1" w:lastColumn="0" w:noHBand="0" w:noVBand="1"/>
      </w:tblPr>
      <w:tblGrid>
        <w:gridCol w:w="1512"/>
        <w:gridCol w:w="846"/>
        <w:gridCol w:w="331"/>
        <w:gridCol w:w="1368"/>
        <w:gridCol w:w="325"/>
        <w:gridCol w:w="1258"/>
        <w:gridCol w:w="66"/>
        <w:gridCol w:w="646"/>
        <w:gridCol w:w="289"/>
        <w:gridCol w:w="576"/>
        <w:gridCol w:w="383"/>
        <w:gridCol w:w="1526"/>
        <w:gridCol w:w="1498"/>
      </w:tblGrid>
      <w:tr w:rsidR="001D1FB0" w:rsidRPr="00D818BF" w:rsidTr="00D818BF">
        <w:tc>
          <w:tcPr>
            <w:tcW w:w="712" w:type="pct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278" w:type="pct"/>
            <w:gridSpan w:val="7"/>
            <w:vAlign w:val="bottom"/>
          </w:tcPr>
          <w:p w:rsidR="004E264F" w:rsidRPr="00D818BF" w:rsidRDefault="004E264F" w:rsidP="00DA0DD5">
            <w:pPr>
              <w:spacing w:before="120"/>
            </w:pPr>
            <w:permStart w:id="1560024093" w:edGrp="everyone"/>
            <w:permEnd w:id="1560024093"/>
          </w:p>
        </w:tc>
        <w:tc>
          <w:tcPr>
            <w:tcW w:w="587" w:type="pct"/>
            <w:gridSpan w:val="3"/>
            <w:vAlign w:val="bottom"/>
          </w:tcPr>
          <w:p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23" w:type="pct"/>
            <w:gridSpan w:val="2"/>
            <w:vAlign w:val="bottom"/>
          </w:tcPr>
          <w:p w:rsidR="004E264F" w:rsidRPr="00D818BF" w:rsidRDefault="004E264F" w:rsidP="00DA0DD5">
            <w:pPr>
              <w:spacing w:before="120"/>
            </w:pPr>
            <w:permStart w:id="739733111" w:edGrp="everyone"/>
            <w:permEnd w:id="739733111"/>
          </w:p>
        </w:tc>
      </w:tr>
      <w:tr w:rsidR="00617F6E" w:rsidRPr="00944685" w:rsidTr="00D818BF">
        <w:tc>
          <w:tcPr>
            <w:tcW w:w="1110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00" w:type="pct"/>
            <w:gridSpan w:val="2"/>
            <w:vAlign w:val="bottom"/>
          </w:tcPr>
          <w:p w:rsidR="00DA0DD5" w:rsidRPr="00944685" w:rsidRDefault="00DA0DD5" w:rsidP="00DA0DD5">
            <w:pPr>
              <w:spacing w:before="120"/>
            </w:pPr>
            <w:permStart w:id="872619237" w:edGrp="everyone"/>
            <w:permEnd w:id="872619237"/>
          </w:p>
        </w:tc>
        <w:tc>
          <w:tcPr>
            <w:tcW w:w="745" w:type="pct"/>
            <w:gridSpan w:val="2"/>
            <w:vAlign w:val="bottom"/>
          </w:tcPr>
          <w:p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Domicilio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346" w:type="pct"/>
            <w:gridSpan w:val="7"/>
            <w:vAlign w:val="bottom"/>
          </w:tcPr>
          <w:p w:rsidR="00DA0DD5" w:rsidRPr="00944685" w:rsidRDefault="00DA0DD5" w:rsidP="00DA0DD5">
            <w:pPr>
              <w:spacing w:before="120"/>
            </w:pPr>
            <w:permStart w:id="968432949" w:edGrp="everyone"/>
            <w:permEnd w:id="968432949"/>
          </w:p>
        </w:tc>
      </w:tr>
      <w:tr w:rsidR="003D1E9C" w:rsidRPr="00944685" w:rsidTr="00D818BF">
        <w:tc>
          <w:tcPr>
            <w:tcW w:w="712" w:type="pct"/>
            <w:vAlign w:val="bottom"/>
          </w:tcPr>
          <w:p w:rsidR="004E264F" w:rsidRPr="00D818BF" w:rsidRDefault="00617F6E" w:rsidP="00E844CA">
            <w:pPr>
              <w:rPr>
                <w:b/>
              </w:rPr>
            </w:pPr>
            <w:r w:rsidRPr="00D818BF">
              <w:rPr>
                <w:b/>
              </w:rPr>
              <w:t>Municipio</w:t>
            </w:r>
            <w:r w:rsidR="004E264F" w:rsidRPr="00D818BF">
              <w:rPr>
                <w:b/>
              </w:rPr>
              <w:t>:</w:t>
            </w:r>
          </w:p>
        </w:tc>
        <w:tc>
          <w:tcPr>
            <w:tcW w:w="1198" w:type="pct"/>
            <w:gridSpan w:val="3"/>
            <w:vAlign w:val="bottom"/>
          </w:tcPr>
          <w:p w:rsidR="004E264F" w:rsidRPr="00944685" w:rsidRDefault="004E264F" w:rsidP="00E844CA">
            <w:pPr>
              <w:spacing w:before="120"/>
            </w:pPr>
            <w:permStart w:id="489700873" w:edGrp="everyone"/>
            <w:permEnd w:id="489700873"/>
          </w:p>
        </w:tc>
        <w:tc>
          <w:tcPr>
            <w:tcW w:w="776" w:type="pct"/>
            <w:gridSpan w:val="3"/>
            <w:vAlign w:val="bottom"/>
          </w:tcPr>
          <w:p w:rsidR="004E264F" w:rsidRPr="00D818BF" w:rsidRDefault="00617F6E" w:rsidP="00E844CA">
            <w:pPr>
              <w:rPr>
                <w:b/>
              </w:rPr>
            </w:pPr>
            <w:r w:rsidRPr="00D818BF">
              <w:rPr>
                <w:b/>
              </w:rPr>
              <w:t>Provincia</w:t>
            </w:r>
            <w:r w:rsidR="004E264F" w:rsidRPr="00D818BF">
              <w:rPr>
                <w:b/>
              </w:rPr>
              <w:t>:</w:t>
            </w:r>
          </w:p>
        </w:tc>
        <w:tc>
          <w:tcPr>
            <w:tcW w:w="711" w:type="pct"/>
            <w:gridSpan w:val="3"/>
            <w:vAlign w:val="bottom"/>
          </w:tcPr>
          <w:p w:rsidR="004E264F" w:rsidRPr="00944685" w:rsidRDefault="004E264F" w:rsidP="00E844CA">
            <w:pPr>
              <w:spacing w:before="120"/>
            </w:pPr>
            <w:permStart w:id="1440310203" w:edGrp="everyone"/>
            <w:permEnd w:id="1440310203"/>
          </w:p>
        </w:tc>
        <w:tc>
          <w:tcPr>
            <w:tcW w:w="898" w:type="pct"/>
            <w:gridSpan w:val="2"/>
            <w:vAlign w:val="bottom"/>
          </w:tcPr>
          <w:p w:rsidR="004E264F" w:rsidRPr="00D818BF" w:rsidRDefault="004E264F" w:rsidP="00E844CA">
            <w:pPr>
              <w:rPr>
                <w:b/>
              </w:rPr>
            </w:pPr>
            <w:r w:rsidRPr="00D818BF">
              <w:rPr>
                <w:b/>
              </w:rPr>
              <w:t>Código Postal:</w:t>
            </w:r>
          </w:p>
        </w:tc>
        <w:tc>
          <w:tcPr>
            <w:tcW w:w="705" w:type="pct"/>
            <w:vAlign w:val="bottom"/>
          </w:tcPr>
          <w:p w:rsidR="004E264F" w:rsidRPr="00944685" w:rsidRDefault="004E264F" w:rsidP="00E844CA">
            <w:pPr>
              <w:spacing w:before="120"/>
            </w:pPr>
            <w:permStart w:id="1084170626" w:edGrp="everyone"/>
            <w:permEnd w:id="1084170626"/>
          </w:p>
        </w:tc>
      </w:tr>
      <w:tr w:rsidR="003D1E9C" w:rsidRPr="00944685" w:rsidTr="00D818BF">
        <w:tc>
          <w:tcPr>
            <w:tcW w:w="712" w:type="pct"/>
            <w:vAlign w:val="bottom"/>
          </w:tcPr>
          <w:p w:rsidR="003D1E9C" w:rsidRPr="00D818BF" w:rsidRDefault="00D818BF" w:rsidP="00E844CA">
            <w:pPr>
              <w:rPr>
                <w:b/>
              </w:rPr>
            </w:pPr>
            <w:r>
              <w:rPr>
                <w:b/>
              </w:rPr>
              <w:t>Teléfono</w:t>
            </w:r>
            <w:r w:rsidR="003D1E9C" w:rsidRPr="00D818BF">
              <w:rPr>
                <w:b/>
              </w:rPr>
              <w:t>:</w:t>
            </w:r>
          </w:p>
        </w:tc>
        <w:tc>
          <w:tcPr>
            <w:tcW w:w="1198" w:type="pct"/>
            <w:gridSpan w:val="3"/>
            <w:vAlign w:val="bottom"/>
          </w:tcPr>
          <w:p w:rsidR="003D1E9C" w:rsidRPr="00944685" w:rsidRDefault="003D1E9C" w:rsidP="00E844CA">
            <w:pPr>
              <w:spacing w:before="120"/>
            </w:pPr>
            <w:permStart w:id="1423724000" w:edGrp="everyone"/>
            <w:permEnd w:id="1423724000"/>
          </w:p>
        </w:tc>
        <w:tc>
          <w:tcPr>
            <w:tcW w:w="1216" w:type="pct"/>
            <w:gridSpan w:val="5"/>
            <w:vAlign w:val="bottom"/>
          </w:tcPr>
          <w:p w:rsidR="003D1E9C" w:rsidRPr="00D818BF" w:rsidRDefault="00E74D91" w:rsidP="00E844CA">
            <w:pPr>
              <w:rPr>
                <w:b/>
              </w:rPr>
            </w:pPr>
            <w:r w:rsidRPr="00D818BF">
              <w:rPr>
                <w:b/>
              </w:rPr>
              <w:t>Cor</w:t>
            </w:r>
            <w:r w:rsidR="003D1E9C" w:rsidRPr="00D818BF">
              <w:rPr>
                <w:b/>
              </w:rPr>
              <w:t>reo electrónico:</w:t>
            </w:r>
          </w:p>
        </w:tc>
        <w:tc>
          <w:tcPr>
            <w:tcW w:w="1875" w:type="pct"/>
            <w:gridSpan w:val="4"/>
            <w:vAlign w:val="bottom"/>
          </w:tcPr>
          <w:p w:rsidR="003D1E9C" w:rsidRPr="00944685" w:rsidRDefault="003D1E9C" w:rsidP="00E844CA">
            <w:pPr>
              <w:spacing w:before="120"/>
            </w:pPr>
            <w:permStart w:id="1580611613" w:edGrp="everyone"/>
            <w:permEnd w:id="1580611613"/>
          </w:p>
        </w:tc>
      </w:tr>
      <w:tr w:rsidR="00640F8E" w:rsidRPr="00944685" w:rsidTr="00CC52EA">
        <w:tc>
          <w:tcPr>
            <w:tcW w:w="2063" w:type="pct"/>
            <w:gridSpan w:val="5"/>
            <w:vAlign w:val="bottom"/>
          </w:tcPr>
          <w:p w:rsidR="00640F8E" w:rsidRPr="00D818BF" w:rsidRDefault="00CC52EA" w:rsidP="00640F8E">
            <w:pPr>
              <w:rPr>
                <w:b/>
              </w:rPr>
            </w:pPr>
            <w:r>
              <w:rPr>
                <w:b/>
              </w:rPr>
              <w:t>Medio preferente de noti</w:t>
            </w:r>
            <w:r w:rsidR="00640F8E" w:rsidRPr="00D818BF">
              <w:rPr>
                <w:b/>
              </w:rPr>
              <w:t>ficación:</w:t>
            </w:r>
          </w:p>
        </w:tc>
        <w:permStart w:id="392447701" w:edGrp="everyone" w:displacedByCustomXml="next"/>
        <w:sdt>
          <w:sdtPr>
            <w:id w:val="-1657217458"/>
            <w:placeholder>
              <w:docPart w:val="68ECF26D264E4876A8E0E7D35B6A3A5D"/>
            </w:placeholder>
            <w:showingPlcHdr/>
            <w:dropDownList>
              <w:listItem w:value="Elija un elemento."/>
              <w:listItem w:displayText="Correo electrónico" w:value="Correo electrónico"/>
              <w:listItem w:displayText="Correo postal" w:value="Correo postal"/>
              <w:listItem w:displayText="Teléfono" w:value="Teléfono"/>
            </w:dropDownList>
          </w:sdtPr>
          <w:sdtEndPr/>
          <w:sdtContent>
            <w:tc>
              <w:tcPr>
                <w:tcW w:w="2937" w:type="pct"/>
                <w:gridSpan w:val="8"/>
                <w:vAlign w:val="bottom"/>
              </w:tcPr>
              <w:p w:rsidR="00640F8E" w:rsidRPr="00944685" w:rsidRDefault="00640F8E" w:rsidP="00640F8E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392447701" w:displacedByCustomXml="prev"/>
      </w:tr>
      <w:tr w:rsidR="00CC52EA" w:rsidRPr="00944685" w:rsidTr="00D818BF">
        <w:tc>
          <w:tcPr>
            <w:tcW w:w="1266" w:type="pct"/>
            <w:gridSpan w:val="3"/>
            <w:vAlign w:val="bottom"/>
          </w:tcPr>
          <w:p w:rsidR="00CC52EA" w:rsidRPr="00D818BF" w:rsidRDefault="00CC52EA" w:rsidP="00CC52EA">
            <w:pPr>
              <w:rPr>
                <w:b/>
              </w:rPr>
            </w:pPr>
            <w:r w:rsidRPr="00D818BF">
              <w:rPr>
                <w:b/>
              </w:rPr>
              <w:t>Titulación que cursa:</w:t>
            </w:r>
          </w:p>
        </w:tc>
        <w:permStart w:id="528103624" w:edGrp="everyone" w:displacedByCustomXml="next"/>
        <w:sdt>
          <w:sdtPr>
            <w:id w:val="415519259"/>
            <w:placeholder>
              <w:docPart w:val="0546C00C7BFF4AD1BD2BE39A11C5DCA0"/>
            </w:placeholder>
            <w:showingPlcHdr/>
            <w:dropDownList>
              <w:listItem w:value="Elija un elemento."/>
              <w:listItem w:displayText="Grado en Ingeniería de Sistemas de Telecomunicación" w:value="Grado en Ingeniería de Sistemas de Telecomunicación"/>
              <w:listItem w:displayText="Grado en Ingeniería de Sistemas Electrónicos" w:value="Grado en Ingeniería de Sistemas Electrónicos"/>
              <w:listItem w:displayText="Grado en Ingeniería de Sonido e Imagen" w:value="Grado en Ingeniería de Sonido e Imagen"/>
              <w:listItem w:displayText="Grado en Ingeniería Telemática" w:value="Grado en Ingeniería Telemática"/>
              <w:listItem w:displayText="Grado en Ingeniería de Tecnologías de Telecomunicación" w:value="Grado en Ingeniería de Tecnologías de Telecomunicación"/>
              <w:listItem w:displayText="Doble Grado en Ingeniería de Tecnologías de Telecomunicación y Matemáticas" w:value="Doble Grado en Ingeniería de Tecnologías de Telecomunicación y Matemáticas"/>
              <w:listItem w:displayText="Máster en Ingeniería de Telecomunicación" w:value="Máster en Ingeniería de Telecomunicación"/>
              <w:listItem w:displayText="Máster en Sistemas Electrónicos para Entornos Inteligentes" w:value="Máster en Sistemas Electrónicos para Entornos Inteligentes"/>
              <w:listItem w:displayText="Máster en Ingeniería Acústica" w:value="Máster en Ingeniería Acústica"/>
              <w:listItem w:displayText="Máster en Telemática y Redes de Telecomunicación" w:value="Máster en Telemática y Redes de Telecomunicación"/>
              <w:listItem w:displayText="Doble Máster Ingeniería de Telecomunicación/Telemática y Redes de Telecomunicación " w:value="Doble Máster Ingeniería de Telecomunicación/Telemática y Redes de Telecomunicación "/>
              <w:listItem w:displayText="Programa de Doctorado en Ingeniería de Telecomunicación" w:value="Programa de Doctorado en Ingeniería de Telecomunicación"/>
            </w:dropDownList>
          </w:sdtPr>
          <w:sdtEndPr/>
          <w:sdtContent>
            <w:tc>
              <w:tcPr>
                <w:tcW w:w="3734" w:type="pct"/>
                <w:gridSpan w:val="10"/>
                <w:vAlign w:val="bottom"/>
              </w:tcPr>
              <w:p w:rsidR="00CC52EA" w:rsidRPr="00944685" w:rsidRDefault="00CC52EA" w:rsidP="00CC52EA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528103624" w:displacedByCustomXml="prev"/>
      </w:tr>
    </w:tbl>
    <w:p w:rsidR="001D25D6" w:rsidRDefault="001D25D6" w:rsidP="0073326A">
      <w:pPr>
        <w:spacing w:after="0"/>
      </w:pPr>
    </w:p>
    <w:p w:rsidR="00806FF3" w:rsidRPr="00617F6E" w:rsidRDefault="00617F6E" w:rsidP="0073326A">
      <w:pPr>
        <w:spacing w:after="0"/>
        <w:rPr>
          <w:b/>
        </w:rPr>
      </w:pPr>
      <w:r w:rsidRPr="00617F6E">
        <w:rPr>
          <w:b/>
        </w:rPr>
        <w:t>EXPOSICIÓN DE LOS HECHOS Y LAS RAZONES QUE MOTIVAN LA SOLICITUD: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2"/>
      </w:tblGrid>
      <w:tr w:rsidR="00617F6E" w:rsidRPr="00944685" w:rsidTr="00617F6E">
        <w:tc>
          <w:tcPr>
            <w:tcW w:w="5000" w:type="pct"/>
            <w:tcBorders>
              <w:bottom w:val="single" w:sz="4" w:space="0" w:color="auto"/>
            </w:tcBorders>
          </w:tcPr>
          <w:p w:rsidR="00617F6E" w:rsidRPr="00944685" w:rsidRDefault="00163F34" w:rsidP="00D84DFB">
            <w:permStart w:id="1241585953" w:edGrp="everyone"/>
            <w:r>
              <w:t xml:space="preserve">   </w:t>
            </w:r>
            <w:permEnd w:id="1241585953"/>
          </w:p>
        </w:tc>
      </w:tr>
    </w:tbl>
    <w:p w:rsidR="00163F34" w:rsidRDefault="00163F34" w:rsidP="004F786B">
      <w:pPr>
        <w:spacing w:after="0"/>
        <w:rPr>
          <w:b/>
        </w:rPr>
      </w:pPr>
    </w:p>
    <w:p w:rsidR="004F786B" w:rsidRDefault="004F786B" w:rsidP="004F786B">
      <w:pPr>
        <w:spacing w:after="0"/>
        <w:rPr>
          <w:b/>
        </w:rPr>
      </w:pPr>
      <w:r>
        <w:rPr>
          <w:b/>
        </w:rPr>
        <w:t>PETICIÓN QUE SE EFECTÚA</w:t>
      </w:r>
      <w:r w:rsidRPr="00617F6E">
        <w:rPr>
          <w:b/>
        </w:rPr>
        <w:t>: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1308"/>
        <w:gridCol w:w="468"/>
        <w:gridCol w:w="504"/>
        <w:gridCol w:w="2133"/>
        <w:gridCol w:w="608"/>
        <w:gridCol w:w="751"/>
      </w:tblGrid>
      <w:tr w:rsidR="00EF4CEF" w:rsidRPr="00944685" w:rsidTr="002F5215">
        <w:tc>
          <w:tcPr>
            <w:tcW w:w="5000" w:type="pct"/>
            <w:gridSpan w:val="7"/>
            <w:tcBorders>
              <w:bottom w:val="single" w:sz="4" w:space="0" w:color="auto"/>
            </w:tcBorders>
          </w:tcPr>
          <w:p w:rsidR="00EF4CEF" w:rsidRPr="00944685" w:rsidRDefault="00163F34" w:rsidP="00B656C0">
            <w:permStart w:id="1465408166" w:edGrp="everyone"/>
            <w:r>
              <w:t xml:space="preserve">   </w:t>
            </w:r>
            <w:permEnd w:id="1465408166"/>
          </w:p>
        </w:tc>
      </w:tr>
      <w:tr w:rsidR="004F786B" w:rsidRPr="00944685" w:rsidTr="002F5215">
        <w:trPr>
          <w:gridBefore w:val="1"/>
          <w:wBefore w:w="2286" w:type="pct"/>
        </w:trPr>
        <w:tc>
          <w:tcPr>
            <w:tcW w:w="615" w:type="pct"/>
            <w:vAlign w:val="bottom"/>
          </w:tcPr>
          <w:p w:rsidR="00163F34" w:rsidRDefault="00163F34" w:rsidP="00E844CA"/>
          <w:p w:rsidR="004F786B" w:rsidRPr="00944685" w:rsidRDefault="004F786B" w:rsidP="00E844CA">
            <w:r>
              <w:t>MÁLAGA,</w:t>
            </w:r>
          </w:p>
        </w:tc>
        <w:tc>
          <w:tcPr>
            <w:tcW w:w="220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282738314" w:edGrp="everyone"/>
            <w:permEnd w:id="1282738314"/>
          </w:p>
        </w:tc>
        <w:tc>
          <w:tcPr>
            <w:tcW w:w="237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1003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64655124" w:edGrp="everyone"/>
            <w:permEnd w:id="164655124"/>
          </w:p>
        </w:tc>
        <w:tc>
          <w:tcPr>
            <w:tcW w:w="286" w:type="pct"/>
            <w:vAlign w:val="bottom"/>
          </w:tcPr>
          <w:p w:rsidR="004F786B" w:rsidRPr="00944685" w:rsidRDefault="004F786B" w:rsidP="00E844CA">
            <w:r>
              <w:t>de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vAlign w:val="bottom"/>
          </w:tcPr>
          <w:p w:rsidR="004F786B" w:rsidRPr="00944685" w:rsidRDefault="004F786B" w:rsidP="00E844CA">
            <w:pPr>
              <w:spacing w:before="120"/>
            </w:pPr>
            <w:permStart w:id="1675175466" w:edGrp="everyone"/>
            <w:permEnd w:id="1675175466"/>
          </w:p>
        </w:tc>
      </w:tr>
    </w:tbl>
    <w:p w:rsidR="00CE6104" w:rsidRPr="002F5215" w:rsidRDefault="00CE6104" w:rsidP="00EE1E8A">
      <w:pPr>
        <w:spacing w:after="0"/>
        <w:rPr>
          <w:sz w:val="16"/>
          <w:szCs w:val="16"/>
        </w:rPr>
      </w:pPr>
    </w:p>
    <w:tbl>
      <w:tblPr>
        <w:tblW w:w="10211" w:type="dxa"/>
        <w:tblInd w:w="42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5675"/>
      </w:tblGrid>
      <w:tr w:rsidR="002F5215" w:rsidTr="00EE1E8A">
        <w:trPr>
          <w:trHeight w:val="2552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215" w:rsidRDefault="002F5215" w:rsidP="00EE1E8A">
            <w:pPr>
              <w:spacing w:before="240"/>
              <w:ind w:left="212"/>
              <w:rPr>
                <w:sz w:val="24"/>
                <w:szCs w:val="24"/>
              </w:rPr>
            </w:pPr>
          </w:p>
          <w:p w:rsidR="00EE1E8A" w:rsidRDefault="00EE1E8A" w:rsidP="00EE1E8A">
            <w:pPr>
              <w:spacing w:before="240"/>
              <w:rPr>
                <w:sz w:val="24"/>
                <w:szCs w:val="24"/>
              </w:rPr>
            </w:pPr>
          </w:p>
          <w:p w:rsidR="002F5215" w:rsidRDefault="002F5215" w:rsidP="00EE1E8A">
            <w:pPr>
              <w:spacing w:before="240"/>
              <w:rPr>
                <w:sz w:val="24"/>
                <w:szCs w:val="24"/>
              </w:rPr>
            </w:pPr>
          </w:p>
          <w:p w:rsidR="00EE1E8A" w:rsidRDefault="00EE1E8A" w:rsidP="00EE1E8A">
            <w:pPr>
              <w:spacing w:before="240"/>
              <w:rPr>
                <w:sz w:val="24"/>
                <w:szCs w:val="24"/>
              </w:rPr>
            </w:pPr>
          </w:p>
          <w:p w:rsidR="002F5215" w:rsidRDefault="002F5215" w:rsidP="00EE1E8A">
            <w:pPr>
              <w:spacing w:before="240" w:after="0"/>
              <w:rPr>
                <w:sz w:val="24"/>
                <w:szCs w:val="24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737123">
              <w:rPr>
                <w:sz w:val="16"/>
                <w:szCs w:val="16"/>
              </w:rPr>
              <w:t>(A cumplimentar por el Registro de la E.T.S.I. de Telecomunicación)</w:t>
            </w:r>
          </w:p>
        </w:tc>
        <w:tc>
          <w:tcPr>
            <w:tcW w:w="5675" w:type="dxa"/>
            <w:tcBorders>
              <w:left w:val="single" w:sz="4" w:space="0" w:color="auto"/>
            </w:tcBorders>
          </w:tcPr>
          <w:p w:rsidR="002F5215" w:rsidRDefault="002F5215" w:rsidP="00EE1E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Firma del/la solicitante</w:t>
            </w:r>
          </w:p>
        </w:tc>
      </w:tr>
    </w:tbl>
    <w:p w:rsidR="00EF4CEF" w:rsidRPr="004F786B" w:rsidRDefault="00EF4CEF" w:rsidP="00EE1E8A">
      <w:pPr>
        <w:rPr>
          <w:sz w:val="24"/>
          <w:szCs w:val="24"/>
        </w:rPr>
      </w:pPr>
    </w:p>
    <w:sectPr w:rsidR="00EF4CEF" w:rsidRPr="004F786B" w:rsidSect="00234586">
      <w:headerReference w:type="default" r:id="rId10"/>
      <w:footerReference w:type="default" r:id="rId11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D545A" w:rsidRDefault="00CD545A" w:rsidP="00650259">
      <w:pPr>
        <w:spacing w:after="0" w:line="240" w:lineRule="auto"/>
      </w:pPr>
      <w:r>
        <w:separator/>
      </w:r>
    </w:p>
  </w:endnote>
  <w:endnote w:type="continuationSeparator" w:id="0">
    <w:p w:rsidR="00CD545A" w:rsidRDefault="00CD545A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1C68E2E-E5D8-46E3-9D0E-034C73BE9E04}"/>
    <w:embedBold r:id="rId2" w:fontKey="{6AFEA5DB-F4CA-4889-863C-08D4CC1FA8E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3F3CB7D-2F7F-49F8-A53F-FE108880300C}"/>
    <w:embedBold r:id="rId4" w:fontKey="{58EF801A-35AF-4550-84C9-8D25ED2CF35D}"/>
    <w:embedItalic r:id="rId5" w:fontKey="{6C5F1FE9-7D48-4B48-83CB-1526FF855FE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18A4A3C-51A6-496E-A99D-8151FEB504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363F5C3-79DB-4E8C-9F66-A7470CEB57A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3FE8CC8A-7B48-4002-BA4B-51B9297D0F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:rsidTr="004F786B">
      <w:tc>
        <w:tcPr>
          <w:tcW w:w="10773" w:type="dxa"/>
          <w:vAlign w:val="center"/>
        </w:tcPr>
        <w:p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:rsidR="0073326A" w:rsidRDefault="0073326A" w:rsidP="0073326A">
    <w:pPr>
      <w:pStyle w:val="Sinespaciad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D545A" w:rsidRDefault="00CD545A" w:rsidP="00650259">
      <w:pPr>
        <w:spacing w:after="0" w:line="240" w:lineRule="auto"/>
      </w:pPr>
      <w:r>
        <w:separator/>
      </w:r>
    </w:p>
  </w:footnote>
  <w:footnote w:type="continuationSeparator" w:id="0">
    <w:p w:rsidR="00CD545A" w:rsidRDefault="00CD545A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:rsidTr="00234586">
      <w:trPr>
        <w:trHeight w:val="1985"/>
      </w:trPr>
      <w:tc>
        <w:tcPr>
          <w:tcW w:w="3528" w:type="dxa"/>
          <w:vAlign w:val="center"/>
          <w:hideMark/>
        </w:tcPr>
        <w:p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0B8298DD" wp14:editId="2C2EFEAC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:rsidR="00DB0860" w:rsidRDefault="00DB0860" w:rsidP="00DB0860">
          <w:pPr>
            <w:ind w:left="2178"/>
          </w:pPr>
        </w:p>
        <w:p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3A536666" wp14:editId="2C8C394A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lc="http://schemas.openxmlformats.org/drawingml/2006/lockedCanvas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53666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6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" filled="f" stroked="f">
                    <v:textbox>
                      <w:txbxContent>
                        <w:p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1ECE2A7" wp14:editId="17BFF62A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68A3A477" wp14:editId="5D9B57B4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B0860" w:rsidRPr="00737123" w:rsidRDefault="00DB0860" w:rsidP="0073712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NzWJv77rJM8yuKSN3oAaJPb21eiTeiTLgBLjoKHTFul2ioHw5zRnBFLEBBM2cAQdAGRJmtOg5s5DJS6HKZuRPQ==" w:salt="N3P7PH7p9EZ4MTM+vY0urg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78"/>
    <w:rsid w:val="00052382"/>
    <w:rsid w:val="0006568A"/>
    <w:rsid w:val="00076F0F"/>
    <w:rsid w:val="00084253"/>
    <w:rsid w:val="00097520"/>
    <w:rsid w:val="000A6C8C"/>
    <w:rsid w:val="000D1F49"/>
    <w:rsid w:val="000F48F3"/>
    <w:rsid w:val="00163F34"/>
    <w:rsid w:val="001727CA"/>
    <w:rsid w:val="00181FF7"/>
    <w:rsid w:val="001D1FB0"/>
    <w:rsid w:val="001D25D6"/>
    <w:rsid w:val="00234586"/>
    <w:rsid w:val="00290F5E"/>
    <w:rsid w:val="002B51F6"/>
    <w:rsid w:val="002C56E6"/>
    <w:rsid w:val="002F5215"/>
    <w:rsid w:val="00301178"/>
    <w:rsid w:val="00335230"/>
    <w:rsid w:val="00361E11"/>
    <w:rsid w:val="003B4744"/>
    <w:rsid w:val="003D1E9C"/>
    <w:rsid w:val="003F0847"/>
    <w:rsid w:val="003F55D9"/>
    <w:rsid w:val="0040090B"/>
    <w:rsid w:val="0046302A"/>
    <w:rsid w:val="00465F13"/>
    <w:rsid w:val="004733AD"/>
    <w:rsid w:val="00481A47"/>
    <w:rsid w:val="00487D2D"/>
    <w:rsid w:val="004B5110"/>
    <w:rsid w:val="004C6268"/>
    <w:rsid w:val="004D5D62"/>
    <w:rsid w:val="004E264F"/>
    <w:rsid w:val="004F786B"/>
    <w:rsid w:val="005112D0"/>
    <w:rsid w:val="00577E06"/>
    <w:rsid w:val="005A3BF7"/>
    <w:rsid w:val="005D6CC7"/>
    <w:rsid w:val="005F2035"/>
    <w:rsid w:val="005F7990"/>
    <w:rsid w:val="00617F6E"/>
    <w:rsid w:val="0063739C"/>
    <w:rsid w:val="00640F8E"/>
    <w:rsid w:val="00650259"/>
    <w:rsid w:val="00651C81"/>
    <w:rsid w:val="0067469F"/>
    <w:rsid w:val="0069158E"/>
    <w:rsid w:val="006D5878"/>
    <w:rsid w:val="006E62D8"/>
    <w:rsid w:val="00713D1C"/>
    <w:rsid w:val="00714C05"/>
    <w:rsid w:val="00732B16"/>
    <w:rsid w:val="0073326A"/>
    <w:rsid w:val="00737123"/>
    <w:rsid w:val="00770F25"/>
    <w:rsid w:val="007A35A8"/>
    <w:rsid w:val="007B0A85"/>
    <w:rsid w:val="007C6A52"/>
    <w:rsid w:val="00806FF3"/>
    <w:rsid w:val="0082043E"/>
    <w:rsid w:val="0082410C"/>
    <w:rsid w:val="008E203A"/>
    <w:rsid w:val="0091229C"/>
    <w:rsid w:val="00940E73"/>
    <w:rsid w:val="00944685"/>
    <w:rsid w:val="00976D36"/>
    <w:rsid w:val="0098597D"/>
    <w:rsid w:val="009E7094"/>
    <w:rsid w:val="009F619A"/>
    <w:rsid w:val="009F6DDE"/>
    <w:rsid w:val="00A277BC"/>
    <w:rsid w:val="00A35AFD"/>
    <w:rsid w:val="00A370A8"/>
    <w:rsid w:val="00A51B9A"/>
    <w:rsid w:val="00A5359C"/>
    <w:rsid w:val="00A60442"/>
    <w:rsid w:val="00A865DC"/>
    <w:rsid w:val="00AB0BCC"/>
    <w:rsid w:val="00B160CA"/>
    <w:rsid w:val="00BD4753"/>
    <w:rsid w:val="00BD5CB1"/>
    <w:rsid w:val="00BE5F97"/>
    <w:rsid w:val="00BE62EE"/>
    <w:rsid w:val="00C003BA"/>
    <w:rsid w:val="00C46878"/>
    <w:rsid w:val="00C64DDE"/>
    <w:rsid w:val="00C72268"/>
    <w:rsid w:val="00CB4A51"/>
    <w:rsid w:val="00CC52EA"/>
    <w:rsid w:val="00CD4532"/>
    <w:rsid w:val="00CD47B0"/>
    <w:rsid w:val="00CD545A"/>
    <w:rsid w:val="00CE6104"/>
    <w:rsid w:val="00CE7918"/>
    <w:rsid w:val="00D16163"/>
    <w:rsid w:val="00D818BF"/>
    <w:rsid w:val="00D84DFB"/>
    <w:rsid w:val="00DA0DD5"/>
    <w:rsid w:val="00DB0860"/>
    <w:rsid w:val="00DB3FAD"/>
    <w:rsid w:val="00E218BA"/>
    <w:rsid w:val="00E61C09"/>
    <w:rsid w:val="00E677FE"/>
    <w:rsid w:val="00E74D91"/>
    <w:rsid w:val="00E865D2"/>
    <w:rsid w:val="00EB3B58"/>
    <w:rsid w:val="00EC7359"/>
    <w:rsid w:val="00EE1E8A"/>
    <w:rsid w:val="00EE3054"/>
    <w:rsid w:val="00EF4CEF"/>
    <w:rsid w:val="00F00606"/>
    <w:rsid w:val="00F01256"/>
    <w:rsid w:val="00F45EE2"/>
    <w:rsid w:val="00FB3782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F4CEF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ECF26D264E4876A8E0E7D35B6A3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60571-6E84-40F9-8C0F-3FF1D34105EE}"/>
      </w:docPartPr>
      <w:docPartBody>
        <w:p w:rsidR="0071358D" w:rsidRDefault="00F9314A" w:rsidP="00F9314A">
          <w:pPr>
            <w:pStyle w:val="68ECF26D264E4876A8E0E7D35B6A3A5D"/>
          </w:pPr>
          <w:r w:rsidRPr="008C46B8">
            <w:rPr>
              <w:rStyle w:val="Textodelmarcadordeposicin"/>
            </w:rPr>
            <w:t>Elija un elemento.</w:t>
          </w:r>
        </w:p>
      </w:docPartBody>
    </w:docPart>
    <w:docPart>
      <w:docPartPr>
        <w:name w:val="0546C00C7BFF4AD1BD2BE39A11C5D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F74D8-A926-4C4A-8724-C45E650EF6C3}"/>
      </w:docPartPr>
      <w:docPartBody>
        <w:p w:rsidR="005271DE" w:rsidRDefault="0071358D" w:rsidP="0071358D">
          <w:pPr>
            <w:pStyle w:val="0546C00C7BFF4AD1BD2BE39A11C5DCA0"/>
          </w:pPr>
          <w:r w:rsidRPr="008C46B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14A"/>
    <w:rsid w:val="000F5A23"/>
    <w:rsid w:val="005271DE"/>
    <w:rsid w:val="0071358D"/>
    <w:rsid w:val="00AB3963"/>
    <w:rsid w:val="00C37AAA"/>
    <w:rsid w:val="00C77C6A"/>
    <w:rsid w:val="00EA42F6"/>
    <w:rsid w:val="00F9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1358D"/>
    <w:rPr>
      <w:color w:val="808080"/>
    </w:rPr>
  </w:style>
  <w:style w:type="paragraph" w:customStyle="1" w:styleId="68ECF26D264E4876A8E0E7D35B6A3A5D">
    <w:name w:val="68ECF26D264E4876A8E0E7D35B6A3A5D"/>
    <w:rsid w:val="00F9314A"/>
  </w:style>
  <w:style w:type="paragraph" w:customStyle="1" w:styleId="0BCF00E1BEEF41EF9D05936B07126765">
    <w:name w:val="0BCF00E1BEEF41EF9D05936B07126765"/>
    <w:rsid w:val="00F9314A"/>
  </w:style>
  <w:style w:type="paragraph" w:customStyle="1" w:styleId="0546C00C7BFF4AD1BD2BE39A11C5DCA0">
    <w:name w:val="0546C00C7BFF4AD1BD2BE39A11C5DCA0"/>
    <w:rsid w:val="007135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79</Words>
  <Characters>436</Characters>
  <Application>Microsoft Office Word</Application>
  <DocSecurity>8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2020-03-06T10:24:00Z</dcterms:created>
  <dcterms:modified xsi:type="dcterms:W3CDTF">2020-06-30T11:31:00Z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