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E937F" w14:textId="77777777" w:rsidR="0098562A" w:rsidRPr="0098562A" w:rsidRDefault="0098562A" w:rsidP="0098562A">
      <w:pPr>
        <w:jc w:val="center"/>
        <w:rPr>
          <w:rFonts w:ascii="Malacitana" w:hAnsi="Malacitana"/>
          <w:b/>
          <w:bCs/>
        </w:rPr>
      </w:pPr>
      <w:bookmarkStart w:id="0" w:name="_GoBack"/>
      <w:bookmarkEnd w:id="0"/>
      <w:r w:rsidRPr="0098562A">
        <w:rPr>
          <w:rFonts w:ascii="Malacitana" w:hAnsi="Malacitana"/>
          <w:b/>
          <w:bCs/>
        </w:rPr>
        <w:t>ELECCIONES A LA JUNTA DE ESCUELA y DIRECTOR/A DE LA ESCUELA TÉCNICA SUPERIOR DE INGENIERÍA DE TELECOMUNICACIÓN</w:t>
      </w:r>
    </w:p>
    <w:p w14:paraId="3E38444B" w14:textId="36B3FA7C" w:rsidR="0098562A" w:rsidRPr="0098562A" w:rsidRDefault="0098562A" w:rsidP="003679D5">
      <w:pPr>
        <w:jc w:val="center"/>
        <w:rPr>
          <w:rFonts w:ascii="Malacitana" w:hAnsi="Malacitana"/>
          <w:b/>
          <w:bCs/>
        </w:rPr>
      </w:pPr>
      <w:r w:rsidRPr="0098562A">
        <w:rPr>
          <w:rFonts w:ascii="Malacitana" w:hAnsi="Malacitana"/>
          <w:b/>
          <w:bCs/>
        </w:rPr>
        <w:t>INSTANCIA PARA RECLAMACIONES AL CENSO ELECTORAL</w:t>
      </w:r>
    </w:p>
    <w:p w14:paraId="769E8F5A" w14:textId="77777777" w:rsidR="003679D5" w:rsidRPr="003679D5" w:rsidRDefault="003679D5" w:rsidP="0098562A">
      <w:pPr>
        <w:spacing w:line="240" w:lineRule="auto"/>
        <w:rPr>
          <w:rFonts w:ascii="Malacitana" w:hAnsi="Malacitana"/>
          <w:sz w:val="16"/>
          <w:szCs w:val="16"/>
        </w:rPr>
      </w:pPr>
    </w:p>
    <w:p w14:paraId="33558BEA" w14:textId="319D3247" w:rsidR="0098562A" w:rsidRPr="0098562A" w:rsidRDefault="0098562A" w:rsidP="0098562A">
      <w:pPr>
        <w:spacing w:line="240" w:lineRule="auto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>D./</w:t>
      </w:r>
      <w:proofErr w:type="gramStart"/>
      <w:r w:rsidRPr="0098562A">
        <w:rPr>
          <w:rFonts w:ascii="Malacitana" w:hAnsi="Malacitana"/>
          <w:sz w:val="24"/>
          <w:szCs w:val="24"/>
        </w:rPr>
        <w:t>D.ª</w:t>
      </w:r>
      <w:proofErr w:type="gramEnd"/>
      <w:r w:rsidRPr="0098562A">
        <w:rPr>
          <w:rFonts w:ascii="Malacitana" w:hAnsi="Malacitana"/>
          <w:sz w:val="24"/>
          <w:szCs w:val="24"/>
        </w:rPr>
        <w:t xml:space="preserve"> </w:t>
      </w:r>
      <w:r w:rsidRPr="0098562A">
        <w:rPr>
          <w:rFonts w:ascii="Malacitana" w:hAnsi="Malacitana"/>
          <w:sz w:val="24"/>
          <w:szCs w:val="24"/>
        </w:rPr>
        <w:tab/>
        <w:t>_________________________________________________________________________</w:t>
      </w:r>
    </w:p>
    <w:p w14:paraId="73E54FEB" w14:textId="78847313" w:rsidR="0098562A" w:rsidRPr="0098562A" w:rsidRDefault="0098562A" w:rsidP="0098562A">
      <w:pPr>
        <w:spacing w:line="240" w:lineRule="auto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 xml:space="preserve">con Documento de </w:t>
      </w:r>
      <w:r w:rsidR="00DC1174" w:rsidRPr="0098562A">
        <w:rPr>
          <w:rFonts w:ascii="Malacitana" w:hAnsi="Malacitana"/>
          <w:sz w:val="24"/>
          <w:szCs w:val="24"/>
        </w:rPr>
        <w:t>Identidad _</w:t>
      </w:r>
      <w:r w:rsidRPr="0098562A">
        <w:rPr>
          <w:rFonts w:ascii="Malacitana" w:hAnsi="Malacitana"/>
          <w:sz w:val="24"/>
          <w:szCs w:val="24"/>
        </w:rPr>
        <w:t>_____________________________________________________</w:t>
      </w:r>
    </w:p>
    <w:p w14:paraId="4C6B6CC3" w14:textId="1E0EBEA1" w:rsidR="0098562A" w:rsidRPr="0098562A" w:rsidRDefault="0098562A" w:rsidP="0098562A">
      <w:pPr>
        <w:spacing w:line="240" w:lineRule="auto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>CORREO ELECTRÓNICO _________________________________________________________</w:t>
      </w:r>
    </w:p>
    <w:p w14:paraId="6B8493E4" w14:textId="77777777" w:rsidR="003679D5" w:rsidRPr="003679D5" w:rsidRDefault="003679D5" w:rsidP="0098562A">
      <w:pPr>
        <w:spacing w:line="240" w:lineRule="auto"/>
        <w:rPr>
          <w:rFonts w:ascii="Malacitana" w:hAnsi="Malacitana"/>
          <w:b/>
          <w:bCs/>
          <w:sz w:val="16"/>
          <w:szCs w:val="16"/>
        </w:rPr>
      </w:pPr>
    </w:p>
    <w:p w14:paraId="1672F230" w14:textId="0AFB7357" w:rsidR="0098562A" w:rsidRPr="0098562A" w:rsidRDefault="0098562A" w:rsidP="0098562A">
      <w:pPr>
        <w:spacing w:line="240" w:lineRule="auto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b/>
          <w:bCs/>
          <w:sz w:val="24"/>
          <w:szCs w:val="24"/>
        </w:rPr>
        <w:t>SECTOR</w:t>
      </w:r>
      <w:r w:rsidRPr="0098562A">
        <w:rPr>
          <w:rFonts w:ascii="Malacitana" w:hAnsi="Malacitana"/>
          <w:sz w:val="24"/>
          <w:szCs w:val="24"/>
        </w:rPr>
        <w:t xml:space="preserve"> (Señale con una x el sector electoral que proceda):</w:t>
      </w:r>
    </w:p>
    <w:p w14:paraId="06446BD7" w14:textId="77777777" w:rsidR="0098562A" w:rsidRPr="0098562A" w:rsidRDefault="0098562A" w:rsidP="00FD1FCA">
      <w:pPr>
        <w:spacing w:line="240" w:lineRule="auto"/>
        <w:jc w:val="both"/>
        <w:rPr>
          <w:rFonts w:ascii="Malacitana" w:hAnsi="Malacitana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instrText xml:space="preserve"> FORMCHECKBOX </w:instrText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separate"/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end"/>
      </w:r>
      <w:r w:rsidRPr="0039287B">
        <w:rPr>
          <w:rFonts w:ascii="Arial Unicode MS" w:eastAsia="Arial Unicode MS" w:hAnsi="Arial Unicode MS" w:cs="Arial Unicode MS"/>
          <w:sz w:val="24"/>
          <w:szCs w:val="24"/>
          <w:lang w:val="es-ES_tradnl"/>
        </w:rPr>
        <w:t xml:space="preserve"> </w:t>
      </w:r>
      <w:r w:rsidRPr="0098562A">
        <w:rPr>
          <w:rFonts w:ascii="Malacitana" w:hAnsi="Malacitana"/>
          <w:sz w:val="24"/>
          <w:szCs w:val="24"/>
        </w:rPr>
        <w:t>A.- PROFESORADO DOCTOR CON VINCULACIÓN PERMANENTE A LA UNIVERSIDAD DE MÁLAGA</w:t>
      </w:r>
    </w:p>
    <w:p w14:paraId="1B5D30DD" w14:textId="2443FD01" w:rsidR="0098562A" w:rsidRPr="0098562A" w:rsidRDefault="0098562A" w:rsidP="00FD1FCA">
      <w:pPr>
        <w:spacing w:line="240" w:lineRule="auto"/>
        <w:jc w:val="both"/>
        <w:rPr>
          <w:rFonts w:ascii="Malacitana" w:hAnsi="Malacitana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instrText xml:space="preserve"> FORMCHECKBOX </w:instrText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separate"/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end"/>
      </w:r>
      <w:r w:rsidRPr="0039287B">
        <w:rPr>
          <w:rFonts w:ascii="Arial Unicode MS" w:eastAsia="Arial Unicode MS" w:hAnsi="Arial Unicode MS" w:cs="Arial Unicode MS"/>
          <w:sz w:val="24"/>
          <w:szCs w:val="24"/>
          <w:lang w:val="es-ES_tradnl"/>
        </w:rPr>
        <w:t xml:space="preserve"> </w:t>
      </w:r>
      <w:r w:rsidRPr="0098562A">
        <w:rPr>
          <w:rFonts w:ascii="Malacitana" w:hAnsi="Malacitana"/>
          <w:sz w:val="24"/>
          <w:szCs w:val="24"/>
        </w:rPr>
        <w:t>B.- PERSONAL DOCENTE E INVESTIGADOR QUE NO SEAN DOCTORES, O QUE SIENDO DOCTORES NO TENGAN VINCULACIÓN PERMANENTE A LA UNIVERSIDAD DE MÁLAGA</w:t>
      </w:r>
    </w:p>
    <w:p w14:paraId="6EB8EB8D" w14:textId="77777777" w:rsidR="0098562A" w:rsidRDefault="0098562A" w:rsidP="00FD1FCA">
      <w:pPr>
        <w:spacing w:line="240" w:lineRule="auto"/>
        <w:jc w:val="both"/>
        <w:rPr>
          <w:rFonts w:ascii="Malacitana" w:hAnsi="Malacitana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instrText xml:space="preserve"> FORMCHECKBOX </w:instrText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separate"/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end"/>
      </w:r>
      <w:r w:rsidRPr="0039287B">
        <w:rPr>
          <w:rFonts w:ascii="Arial Unicode MS" w:eastAsia="Arial Unicode MS" w:hAnsi="Arial Unicode MS" w:cs="Arial Unicode MS"/>
          <w:sz w:val="24"/>
          <w:szCs w:val="24"/>
          <w:lang w:val="es-ES_tradnl"/>
        </w:rPr>
        <w:t xml:space="preserve"> </w:t>
      </w:r>
      <w:r w:rsidRPr="0098562A">
        <w:rPr>
          <w:rFonts w:ascii="Malacitana" w:hAnsi="Malacitana"/>
          <w:sz w:val="24"/>
          <w:szCs w:val="24"/>
        </w:rPr>
        <w:t>C.- ESTUDIANTES</w:t>
      </w:r>
    </w:p>
    <w:p w14:paraId="54F5A4FA" w14:textId="760B8FD7" w:rsidR="003679D5" w:rsidRPr="003679D5" w:rsidRDefault="0098562A" w:rsidP="00FD1FCA">
      <w:pPr>
        <w:spacing w:line="240" w:lineRule="auto"/>
        <w:jc w:val="both"/>
        <w:rPr>
          <w:rFonts w:ascii="Malacitana" w:hAnsi="Malacitana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instrText xml:space="preserve"> FORMCHECKBOX </w:instrText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</w:r>
      <w:r w:rsidR="000642C0"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separate"/>
      </w:r>
      <w:r>
        <w:rPr>
          <w:rFonts w:ascii="Arial Unicode MS" w:eastAsia="Arial Unicode MS" w:hAnsi="Arial Unicode MS" w:cs="Arial Unicode MS"/>
          <w:sz w:val="24"/>
          <w:szCs w:val="24"/>
          <w:lang w:val="es-ES_tradnl"/>
        </w:rPr>
        <w:fldChar w:fldCharType="end"/>
      </w:r>
      <w:r w:rsidRPr="0039287B">
        <w:rPr>
          <w:rFonts w:ascii="Arial Unicode MS" w:eastAsia="Arial Unicode MS" w:hAnsi="Arial Unicode MS" w:cs="Arial Unicode MS"/>
          <w:sz w:val="24"/>
          <w:szCs w:val="24"/>
          <w:lang w:val="es-ES_tradnl"/>
        </w:rPr>
        <w:t xml:space="preserve"> </w:t>
      </w:r>
      <w:r w:rsidRPr="0098562A">
        <w:rPr>
          <w:rFonts w:ascii="Malacitana" w:hAnsi="Malacitana"/>
          <w:sz w:val="24"/>
          <w:szCs w:val="24"/>
        </w:rPr>
        <w:t>D.- PERSONAL TÉCNICO, DE GESTIÓN Y DE ADMINISTRACIÓN Y SERVICIOS</w:t>
      </w:r>
    </w:p>
    <w:p w14:paraId="01E4E359" w14:textId="2291F877" w:rsidR="0098562A" w:rsidRPr="0098562A" w:rsidRDefault="0098562A" w:rsidP="0098562A">
      <w:pPr>
        <w:spacing w:line="240" w:lineRule="auto"/>
        <w:jc w:val="center"/>
        <w:rPr>
          <w:rFonts w:ascii="Malacitana" w:hAnsi="Malacitana"/>
          <w:b/>
          <w:bCs/>
          <w:sz w:val="24"/>
          <w:szCs w:val="24"/>
        </w:rPr>
      </w:pPr>
      <w:r w:rsidRPr="0098562A">
        <w:rPr>
          <w:rFonts w:ascii="Malacitana" w:hAnsi="Malacitana"/>
          <w:b/>
          <w:bCs/>
          <w:sz w:val="24"/>
          <w:szCs w:val="24"/>
        </w:rPr>
        <w:t>EXPONE</w:t>
      </w:r>
    </w:p>
    <w:p w14:paraId="44F28980" w14:textId="77777777" w:rsidR="0098562A" w:rsidRPr="0098562A" w:rsidRDefault="0098562A" w:rsidP="00FD1FCA">
      <w:pPr>
        <w:spacing w:line="360" w:lineRule="auto"/>
        <w:jc w:val="both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 xml:space="preserve">Que, consultado los Censos Provisionales para las elecciones a Junta de Escuela y </w:t>
      </w:r>
      <w:proofErr w:type="gramStart"/>
      <w:r w:rsidRPr="0098562A">
        <w:rPr>
          <w:rFonts w:ascii="Malacitana" w:hAnsi="Malacitana"/>
          <w:sz w:val="24"/>
          <w:szCs w:val="24"/>
        </w:rPr>
        <w:t>Director</w:t>
      </w:r>
      <w:proofErr w:type="gramEnd"/>
      <w:r w:rsidRPr="0098562A">
        <w:rPr>
          <w:rFonts w:ascii="Malacitana" w:hAnsi="Malacitana"/>
          <w:sz w:val="24"/>
          <w:szCs w:val="24"/>
        </w:rPr>
        <w:t xml:space="preserve">/a de la Escuela Técnica Superior de Ingeniería de Telecomunicación, he detectado </w:t>
      </w:r>
    </w:p>
    <w:p w14:paraId="4250CB6D" w14:textId="3098EEBD" w:rsidR="003679D5" w:rsidRPr="003679D5" w:rsidRDefault="0098562A" w:rsidP="003679D5">
      <w:pPr>
        <w:spacing w:line="360" w:lineRule="auto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5E068CE1" w14:textId="719A2A2C" w:rsidR="0098562A" w:rsidRPr="0098562A" w:rsidRDefault="0098562A" w:rsidP="0098562A">
      <w:pPr>
        <w:spacing w:line="240" w:lineRule="auto"/>
        <w:jc w:val="center"/>
        <w:rPr>
          <w:rFonts w:ascii="Malacitana" w:hAnsi="Malacitana"/>
          <w:b/>
          <w:bCs/>
          <w:sz w:val="24"/>
          <w:szCs w:val="24"/>
        </w:rPr>
      </w:pPr>
      <w:r w:rsidRPr="0098562A">
        <w:rPr>
          <w:rFonts w:ascii="Malacitana" w:hAnsi="Malacitana"/>
          <w:b/>
          <w:bCs/>
          <w:sz w:val="24"/>
          <w:szCs w:val="24"/>
        </w:rPr>
        <w:t>SOLICITA</w:t>
      </w:r>
    </w:p>
    <w:p w14:paraId="01F98E18" w14:textId="33EAFCC9" w:rsidR="0098562A" w:rsidRPr="0098562A" w:rsidRDefault="0098562A" w:rsidP="003679D5">
      <w:pPr>
        <w:spacing w:line="360" w:lineRule="auto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5DCCF154" w14:textId="77777777" w:rsidR="0098562A" w:rsidRPr="0098562A" w:rsidRDefault="0098562A" w:rsidP="0098562A">
      <w:pPr>
        <w:spacing w:line="240" w:lineRule="auto"/>
        <w:jc w:val="right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>Málaga, a ……. de noviembre de 2024</w:t>
      </w:r>
    </w:p>
    <w:p w14:paraId="20C477D6" w14:textId="310B6453" w:rsidR="0098562A" w:rsidRPr="0098562A" w:rsidRDefault="00FD1FCA" w:rsidP="00FD1FCA">
      <w:pPr>
        <w:spacing w:line="240" w:lineRule="auto"/>
        <w:jc w:val="center"/>
        <w:rPr>
          <w:rFonts w:ascii="Malacitana" w:hAnsi="Malacitana"/>
          <w:sz w:val="24"/>
          <w:szCs w:val="24"/>
        </w:rPr>
      </w:pPr>
      <w:r>
        <w:rPr>
          <w:rFonts w:ascii="Malacitana" w:hAnsi="Malacitana"/>
          <w:sz w:val="24"/>
          <w:szCs w:val="24"/>
        </w:rPr>
        <w:t xml:space="preserve">                                                                                     </w:t>
      </w:r>
      <w:r w:rsidR="0098562A" w:rsidRPr="0098562A">
        <w:rPr>
          <w:rFonts w:ascii="Malacitana" w:hAnsi="Malacitana"/>
          <w:sz w:val="24"/>
          <w:szCs w:val="24"/>
        </w:rPr>
        <w:t>FIRMA</w:t>
      </w:r>
    </w:p>
    <w:p w14:paraId="2F59EE84" w14:textId="77777777" w:rsidR="0098562A" w:rsidRPr="0098562A" w:rsidRDefault="0098562A" w:rsidP="003679D5">
      <w:pPr>
        <w:spacing w:line="240" w:lineRule="auto"/>
        <w:rPr>
          <w:rFonts w:ascii="Malacitana" w:hAnsi="Malacitana"/>
          <w:sz w:val="24"/>
          <w:szCs w:val="24"/>
        </w:rPr>
      </w:pPr>
    </w:p>
    <w:p w14:paraId="0E802B7B" w14:textId="28200E81" w:rsidR="00EF4CEF" w:rsidRPr="0098562A" w:rsidRDefault="0098562A" w:rsidP="0098562A">
      <w:pPr>
        <w:spacing w:line="240" w:lineRule="auto"/>
        <w:jc w:val="right"/>
        <w:rPr>
          <w:rFonts w:ascii="Malacitana" w:hAnsi="Malacitana"/>
          <w:sz w:val="24"/>
          <w:szCs w:val="24"/>
        </w:rPr>
      </w:pPr>
      <w:r w:rsidRPr="0098562A">
        <w:rPr>
          <w:rFonts w:ascii="Malacitana" w:hAnsi="Malacitana"/>
          <w:sz w:val="24"/>
          <w:szCs w:val="24"/>
        </w:rPr>
        <w:t>………………………………………………………………………………</w:t>
      </w:r>
    </w:p>
    <w:sectPr w:rsidR="00EF4CEF" w:rsidRPr="0098562A" w:rsidSect="0098562A">
      <w:headerReference w:type="default" r:id="rId11"/>
      <w:footerReference w:type="default" r:id="rId12"/>
      <w:pgSz w:w="11906" w:h="16838" w:code="9"/>
      <w:pgMar w:top="966" w:right="991" w:bottom="0" w:left="1276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3BCCE" w14:textId="77777777" w:rsidR="000642C0" w:rsidRDefault="000642C0" w:rsidP="00650259">
      <w:pPr>
        <w:spacing w:after="0" w:line="240" w:lineRule="auto"/>
      </w:pPr>
      <w:r>
        <w:separator/>
      </w:r>
    </w:p>
  </w:endnote>
  <w:endnote w:type="continuationSeparator" w:id="0">
    <w:p w14:paraId="194FBB51" w14:textId="77777777" w:rsidR="000642C0" w:rsidRDefault="000642C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BB7EA8-833A-49CD-AC62-5B25A0B3D372}"/>
    <w:embedBold r:id="rId2" w:fontKey="{7BC85694-0928-41F3-BF63-580E0F4BF3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4520CE-D81B-42BB-ABD1-DD4190FFE6C9}"/>
    <w:embedBold r:id="rId4" w:fontKey="{707FA1FD-07FB-43C8-9647-A383B32906E5}"/>
    <w:embedItalic r:id="rId5" w:fontKey="{66BCF3A2-2163-4094-AA2A-2C423B508B8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40C5DA-F2C2-4128-ACB9-D4514F12AC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CEF9BDF-4BA7-44A5-8AA8-D8B98D5765A5}"/>
  </w:font>
  <w:font w:name="Malacita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1EAFBA8-8336-4E0E-8A03-C8094C625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426" w:type="dxa"/>
      <w:tblLook w:val="04A0" w:firstRow="1" w:lastRow="0" w:firstColumn="1" w:lastColumn="0" w:noHBand="0" w:noVBand="1"/>
    </w:tblPr>
    <w:tblGrid>
      <w:gridCol w:w="10632"/>
    </w:tblGrid>
    <w:tr w:rsidR="000A6C8C" w:rsidRPr="004F786B" w14:paraId="32F43228" w14:textId="77777777" w:rsidTr="003679D5">
      <w:tc>
        <w:tcPr>
          <w:tcW w:w="10632" w:type="dxa"/>
          <w:vAlign w:val="center"/>
        </w:tcPr>
        <w:p w14:paraId="7EFFDF3D" w14:textId="77777777"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14:paraId="39241C6D" w14:textId="77777777"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14:paraId="39635658" w14:textId="77777777"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14:paraId="5D34E73F" w14:textId="77777777"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F7186" w14:textId="77777777" w:rsidR="000642C0" w:rsidRDefault="000642C0" w:rsidP="00650259">
      <w:pPr>
        <w:spacing w:after="0" w:line="240" w:lineRule="auto"/>
      </w:pPr>
      <w:r>
        <w:separator/>
      </w:r>
    </w:p>
  </w:footnote>
  <w:footnote w:type="continuationSeparator" w:id="0">
    <w:p w14:paraId="00FE9703" w14:textId="77777777" w:rsidR="000642C0" w:rsidRDefault="000642C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915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14:paraId="1BABFF79" w14:textId="77777777" w:rsidTr="003679D5">
      <w:trPr>
        <w:trHeight w:val="1985"/>
      </w:trPr>
      <w:tc>
        <w:tcPr>
          <w:tcW w:w="3528" w:type="dxa"/>
          <w:vAlign w:val="center"/>
          <w:hideMark/>
        </w:tcPr>
        <w:p w14:paraId="3324A84F" w14:textId="77777777"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5074160E" wp14:editId="107EEBAF">
                <wp:extent cx="2034540" cy="1036320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14:paraId="2059B026" w14:textId="77777777" w:rsidR="00DB0860" w:rsidRDefault="00DB0860" w:rsidP="00DB0860">
          <w:pPr>
            <w:ind w:left="2178"/>
          </w:pPr>
        </w:p>
        <w:p w14:paraId="2BC7664A" w14:textId="77777777"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0244ED2" wp14:editId="3BF0BB9C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:w16sdtdh="http://schemas.microsoft.com/office/word/2020/wordml/sdtdatahash" xmlns:w16="http://schemas.microsoft.com/office/word/2018/wordml" xmlns:w16cex="http://schemas.microsoft.com/office/word/2018/wordml/c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AA299" w14:textId="77777777"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244ED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14:paraId="4C8AA299" w14:textId="77777777"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D5A2A1D" wp14:editId="270E573B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C352ADA" wp14:editId="4EB9E4C8">
                <wp:extent cx="2666365" cy="946150"/>
                <wp:effectExtent l="0" t="0" r="635" b="6350"/>
                <wp:docPr id="19" name="Imagen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748F96" w14:textId="77777777"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78"/>
    <w:rsid w:val="00037D53"/>
    <w:rsid w:val="00052382"/>
    <w:rsid w:val="00057396"/>
    <w:rsid w:val="000642C0"/>
    <w:rsid w:val="0006568A"/>
    <w:rsid w:val="00076F0F"/>
    <w:rsid w:val="00084253"/>
    <w:rsid w:val="00097520"/>
    <w:rsid w:val="000A6C8C"/>
    <w:rsid w:val="000C1C04"/>
    <w:rsid w:val="000D1F49"/>
    <w:rsid w:val="000F48F3"/>
    <w:rsid w:val="001727CA"/>
    <w:rsid w:val="00181FF7"/>
    <w:rsid w:val="00191D65"/>
    <w:rsid w:val="001D1FB0"/>
    <w:rsid w:val="00207B0F"/>
    <w:rsid w:val="002337D7"/>
    <w:rsid w:val="00234586"/>
    <w:rsid w:val="00290F5E"/>
    <w:rsid w:val="002B51F6"/>
    <w:rsid w:val="002C56E6"/>
    <w:rsid w:val="002E55FD"/>
    <w:rsid w:val="002F5215"/>
    <w:rsid w:val="00301178"/>
    <w:rsid w:val="00335230"/>
    <w:rsid w:val="003568BD"/>
    <w:rsid w:val="00361E11"/>
    <w:rsid w:val="003679D5"/>
    <w:rsid w:val="00387DCA"/>
    <w:rsid w:val="003B4744"/>
    <w:rsid w:val="003D1E9C"/>
    <w:rsid w:val="003F0847"/>
    <w:rsid w:val="003F55D9"/>
    <w:rsid w:val="0040090B"/>
    <w:rsid w:val="0046181F"/>
    <w:rsid w:val="0046302A"/>
    <w:rsid w:val="00465F13"/>
    <w:rsid w:val="004733AD"/>
    <w:rsid w:val="00487D2D"/>
    <w:rsid w:val="004B09D0"/>
    <w:rsid w:val="004B5110"/>
    <w:rsid w:val="004C6268"/>
    <w:rsid w:val="004D3CD5"/>
    <w:rsid w:val="004D5D62"/>
    <w:rsid w:val="004E1736"/>
    <w:rsid w:val="004E264F"/>
    <w:rsid w:val="004F401F"/>
    <w:rsid w:val="004F786B"/>
    <w:rsid w:val="005112D0"/>
    <w:rsid w:val="00573E08"/>
    <w:rsid w:val="00577E06"/>
    <w:rsid w:val="005A3BF7"/>
    <w:rsid w:val="005D6CC7"/>
    <w:rsid w:val="005F2035"/>
    <w:rsid w:val="005F6C03"/>
    <w:rsid w:val="005F7990"/>
    <w:rsid w:val="00617F6E"/>
    <w:rsid w:val="0063739C"/>
    <w:rsid w:val="00640F8E"/>
    <w:rsid w:val="00650259"/>
    <w:rsid w:val="00651C81"/>
    <w:rsid w:val="0067469F"/>
    <w:rsid w:val="00687102"/>
    <w:rsid w:val="006A6313"/>
    <w:rsid w:val="006D5878"/>
    <w:rsid w:val="006E60B7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B49E6"/>
    <w:rsid w:val="008E203A"/>
    <w:rsid w:val="0091229C"/>
    <w:rsid w:val="00940E73"/>
    <w:rsid w:val="00944685"/>
    <w:rsid w:val="00976D36"/>
    <w:rsid w:val="0098562A"/>
    <w:rsid w:val="0098597D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AC1DBC"/>
    <w:rsid w:val="00B160CA"/>
    <w:rsid w:val="00B90921"/>
    <w:rsid w:val="00BD4753"/>
    <w:rsid w:val="00BD5CB1"/>
    <w:rsid w:val="00BE5F97"/>
    <w:rsid w:val="00BE62EE"/>
    <w:rsid w:val="00BF164E"/>
    <w:rsid w:val="00C003BA"/>
    <w:rsid w:val="00C07EC2"/>
    <w:rsid w:val="00C46878"/>
    <w:rsid w:val="00C64DDE"/>
    <w:rsid w:val="00C72268"/>
    <w:rsid w:val="00C744A8"/>
    <w:rsid w:val="00CA31D9"/>
    <w:rsid w:val="00CB4A51"/>
    <w:rsid w:val="00CC52EA"/>
    <w:rsid w:val="00CD4532"/>
    <w:rsid w:val="00CD47B0"/>
    <w:rsid w:val="00CE1B68"/>
    <w:rsid w:val="00CE6104"/>
    <w:rsid w:val="00CE7918"/>
    <w:rsid w:val="00D056C2"/>
    <w:rsid w:val="00D16163"/>
    <w:rsid w:val="00D22731"/>
    <w:rsid w:val="00D818BF"/>
    <w:rsid w:val="00D84DFB"/>
    <w:rsid w:val="00DA0DD5"/>
    <w:rsid w:val="00DB0860"/>
    <w:rsid w:val="00DB3FAD"/>
    <w:rsid w:val="00DB7A7C"/>
    <w:rsid w:val="00DC1174"/>
    <w:rsid w:val="00E218BA"/>
    <w:rsid w:val="00E24587"/>
    <w:rsid w:val="00E52928"/>
    <w:rsid w:val="00E61C09"/>
    <w:rsid w:val="00E677FE"/>
    <w:rsid w:val="00E74D91"/>
    <w:rsid w:val="00E865D2"/>
    <w:rsid w:val="00EB3B58"/>
    <w:rsid w:val="00EB5407"/>
    <w:rsid w:val="00EC7359"/>
    <w:rsid w:val="00ED2F9C"/>
    <w:rsid w:val="00EE1E8A"/>
    <w:rsid w:val="00EE3054"/>
    <w:rsid w:val="00EF4CEF"/>
    <w:rsid w:val="00F00606"/>
    <w:rsid w:val="00F01256"/>
    <w:rsid w:val="00F17655"/>
    <w:rsid w:val="00F45EE2"/>
    <w:rsid w:val="00FA4E92"/>
    <w:rsid w:val="00FB3782"/>
    <w:rsid w:val="00FC52DD"/>
    <w:rsid w:val="00FC7475"/>
    <w:rsid w:val="00FD1FCA"/>
    <w:rsid w:val="00FD3FC9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A76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98562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8562A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B32F0-DAC5-4B94-834D-241D3259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2024-11-05T10:09:00Z</dcterms:created>
  <dcterms:modified xsi:type="dcterms:W3CDTF">2024-11-05T10:09:00Z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