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F3" w:rsidRPr="00AD3554" w:rsidRDefault="00424AD6" w:rsidP="00234586">
      <w:pPr>
        <w:spacing w:after="0" w:line="240" w:lineRule="auto"/>
        <w:jc w:val="center"/>
        <w:rPr>
          <w:b/>
          <w:u w:val="single"/>
        </w:rPr>
      </w:pPr>
      <w:r w:rsidRPr="00AD3554">
        <w:rPr>
          <w:b/>
          <w:u w:val="single"/>
        </w:rPr>
        <w:t>SOLICITUD DE PRESENTACIÓN DE TRABAJO FIN DE GRADO</w:t>
      </w:r>
    </w:p>
    <w:p w:rsidR="00424AD6" w:rsidRPr="000F48F3" w:rsidRDefault="00424AD6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PERSONALES DEL </w:t>
      </w:r>
      <w:r w:rsidR="00424AD6">
        <w:rPr>
          <w:b/>
        </w:rPr>
        <w:t>ESTUDIANTE</w:t>
      </w:r>
      <w:r w:rsidRPr="00617F6E">
        <w:rPr>
          <w:b/>
        </w:rPr>
        <w:t>: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413"/>
        <w:gridCol w:w="941"/>
        <w:gridCol w:w="193"/>
        <w:gridCol w:w="115"/>
        <w:gridCol w:w="1585"/>
        <w:gridCol w:w="1702"/>
        <w:gridCol w:w="436"/>
        <w:gridCol w:w="1247"/>
        <w:gridCol w:w="2992"/>
      </w:tblGrid>
      <w:tr w:rsidR="001D1FB0" w:rsidRPr="00D818BF" w:rsidTr="00424AD6">
        <w:tc>
          <w:tcPr>
            <w:tcW w:w="665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340" w:type="pct"/>
            <w:gridSpan w:val="6"/>
            <w:vAlign w:val="bottom"/>
          </w:tcPr>
          <w:p w:rsidR="004E264F" w:rsidRPr="00D818BF" w:rsidRDefault="004E264F" w:rsidP="00DA0DD5">
            <w:pPr>
              <w:spacing w:before="120"/>
            </w:pPr>
            <w:permStart w:id="756903297" w:edGrp="everyone"/>
            <w:permEnd w:id="756903297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08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45966996" w:edGrp="everyone"/>
            <w:permEnd w:id="45966996"/>
          </w:p>
        </w:tc>
      </w:tr>
      <w:tr w:rsidR="00617F6E" w:rsidRPr="00944685" w:rsidTr="00424AD6">
        <w:tc>
          <w:tcPr>
            <w:tcW w:w="1108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91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627867353" w:edGrp="everyone"/>
            <w:permEnd w:id="1627867353"/>
          </w:p>
        </w:tc>
        <w:tc>
          <w:tcPr>
            <w:tcW w:w="801" w:type="pct"/>
            <w:vAlign w:val="bottom"/>
          </w:tcPr>
          <w:p w:rsidR="00DA0DD5" w:rsidRPr="00D818BF" w:rsidRDefault="00DC13ED" w:rsidP="00DA0DD5">
            <w:pPr>
              <w:rPr>
                <w:b/>
              </w:rPr>
            </w:pPr>
            <w:r>
              <w:rPr>
                <w:b/>
              </w:rPr>
              <w:t>Telé</w:t>
            </w:r>
            <w:r w:rsidR="00424AD6">
              <w:rPr>
                <w:b/>
              </w:rPr>
              <w:t>fono/s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200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069294201" w:edGrp="everyone"/>
            <w:permEnd w:id="1069294201"/>
          </w:p>
        </w:tc>
      </w:tr>
      <w:tr w:rsidR="00617F6E" w:rsidRPr="00944685" w:rsidTr="00733E36">
        <w:tc>
          <w:tcPr>
            <w:tcW w:w="1199" w:type="pct"/>
            <w:gridSpan w:val="3"/>
            <w:vAlign w:val="bottom"/>
          </w:tcPr>
          <w:p w:rsidR="00DA0DD5" w:rsidRPr="00D818BF" w:rsidRDefault="00424AD6" w:rsidP="00617F6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17F6E" w:rsidRPr="00D818BF">
              <w:rPr>
                <w:b/>
              </w:rPr>
              <w:t>:</w:t>
            </w:r>
          </w:p>
        </w:tc>
        <w:tc>
          <w:tcPr>
            <w:tcW w:w="3801" w:type="pct"/>
            <w:gridSpan w:val="6"/>
            <w:vAlign w:val="bottom"/>
          </w:tcPr>
          <w:p w:rsidR="00DA0DD5" w:rsidRPr="00944685" w:rsidRDefault="00DA0DD5" w:rsidP="00DA0DD5">
            <w:pPr>
              <w:spacing w:before="120"/>
            </w:pPr>
            <w:permStart w:id="167272594" w:edGrp="everyone"/>
            <w:permEnd w:id="167272594"/>
          </w:p>
        </w:tc>
      </w:tr>
      <w:tr w:rsidR="00617F6E" w:rsidRPr="00944685" w:rsidTr="00424AD6">
        <w:tc>
          <w:tcPr>
            <w:tcW w:w="1253" w:type="pct"/>
            <w:gridSpan w:val="4"/>
            <w:vAlign w:val="bottom"/>
          </w:tcPr>
          <w:p w:rsidR="00DA0DD5" w:rsidRPr="00D818BF" w:rsidRDefault="00617F6E" w:rsidP="00617F6E">
            <w:pPr>
              <w:rPr>
                <w:b/>
              </w:rPr>
            </w:pPr>
            <w:r w:rsidRPr="00D818BF">
              <w:rPr>
                <w:b/>
              </w:rPr>
              <w:t>Titulación que cursa:</w:t>
            </w:r>
          </w:p>
        </w:tc>
        <w:permStart w:id="1423772610" w:edGrp="everyone" w:displacedByCustomXml="next"/>
        <w:sdt>
          <w:sdtPr>
            <w:id w:val="415519259"/>
            <w:placeholder>
              <w:docPart w:val="D0926F70E01E421DBBAA7EDB3AB85804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</w:dropDownList>
          </w:sdtPr>
          <w:sdtEndPr/>
          <w:sdtContent>
            <w:tc>
              <w:tcPr>
                <w:tcW w:w="3747" w:type="pct"/>
                <w:gridSpan w:val="5"/>
                <w:vAlign w:val="bottom"/>
              </w:tcPr>
              <w:p w:rsidR="00DA0DD5" w:rsidRPr="00944685" w:rsidRDefault="007C5DFB" w:rsidP="00DA0DD5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1423772610" w:displacedByCustomXml="prev"/>
      </w:tr>
    </w:tbl>
    <w:p w:rsidR="00617F6E" w:rsidRDefault="00617F6E" w:rsidP="0073326A">
      <w:pPr>
        <w:spacing w:after="0"/>
      </w:pPr>
    </w:p>
    <w:p w:rsidR="00424AD6" w:rsidRPr="00617F6E" w:rsidRDefault="00424AD6" w:rsidP="00424AD6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</w:t>
      </w:r>
      <w:r>
        <w:rPr>
          <w:b/>
        </w:rPr>
        <w:t>DEL TFG</w:t>
      </w:r>
      <w:r w:rsidRPr="00617F6E">
        <w:rPr>
          <w:b/>
        </w:rPr>
        <w:t>: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3964"/>
        <w:gridCol w:w="283"/>
        <w:gridCol w:w="283"/>
        <w:gridCol w:w="6094"/>
      </w:tblGrid>
      <w:tr w:rsidR="00424AD6" w:rsidRPr="00D818BF" w:rsidTr="00424AD6">
        <w:tc>
          <w:tcPr>
            <w:tcW w:w="5000" w:type="pct"/>
            <w:gridSpan w:val="4"/>
            <w:vAlign w:val="bottom"/>
          </w:tcPr>
          <w:p w:rsidR="00424AD6" w:rsidRDefault="00424AD6" w:rsidP="00424AD6">
            <w:pPr>
              <w:rPr>
                <w:b/>
              </w:rPr>
            </w:pPr>
            <w:r>
              <w:rPr>
                <w:b/>
              </w:rPr>
              <w:t xml:space="preserve">Título: </w:t>
            </w:r>
            <w:permStart w:id="1206987776" w:edGrp="everyone"/>
          </w:p>
          <w:permEnd w:id="1206987776"/>
          <w:p w:rsidR="00424AD6" w:rsidRDefault="00424AD6" w:rsidP="00424AD6">
            <w:pPr>
              <w:rPr>
                <w:b/>
              </w:rPr>
            </w:pPr>
          </w:p>
          <w:p w:rsidR="00424AD6" w:rsidRPr="00424AD6" w:rsidRDefault="00424AD6" w:rsidP="00424AD6">
            <w:pPr>
              <w:rPr>
                <w:b/>
              </w:rPr>
            </w:pPr>
          </w:p>
        </w:tc>
      </w:tr>
      <w:tr w:rsidR="00106F87" w:rsidRPr="00D818BF" w:rsidTr="00A44AC4">
        <w:tc>
          <w:tcPr>
            <w:tcW w:w="5000" w:type="pct"/>
            <w:gridSpan w:val="4"/>
            <w:vAlign w:val="bottom"/>
          </w:tcPr>
          <w:p w:rsidR="00106F87" w:rsidRDefault="00106F87" w:rsidP="00A44AC4">
            <w:pPr>
              <w:rPr>
                <w:b/>
              </w:rPr>
            </w:pPr>
            <w:r>
              <w:rPr>
                <w:b/>
              </w:rPr>
              <w:t xml:space="preserve">Título en inglés: </w:t>
            </w:r>
            <w:permStart w:id="854598579" w:edGrp="everyone"/>
          </w:p>
          <w:permEnd w:id="854598579"/>
          <w:p w:rsidR="00106F87" w:rsidRDefault="00106F87" w:rsidP="00A44AC4">
            <w:pPr>
              <w:rPr>
                <w:b/>
              </w:rPr>
            </w:pPr>
          </w:p>
          <w:p w:rsidR="00106F87" w:rsidRPr="00424AD6" w:rsidRDefault="00106F87" w:rsidP="00A44AC4">
            <w:pPr>
              <w:rPr>
                <w:b/>
              </w:rPr>
            </w:pPr>
          </w:p>
        </w:tc>
      </w:tr>
      <w:tr w:rsidR="009A63A5" w:rsidRPr="00944685" w:rsidTr="00106F87">
        <w:tc>
          <w:tcPr>
            <w:tcW w:w="2132" w:type="pct"/>
            <w:gridSpan w:val="3"/>
            <w:vAlign w:val="bottom"/>
          </w:tcPr>
          <w:p w:rsidR="009A63A5" w:rsidRPr="00D818BF" w:rsidRDefault="009A63A5" w:rsidP="00106F87">
            <w:pPr>
              <w:rPr>
                <w:b/>
              </w:rPr>
            </w:pPr>
            <w:r>
              <w:rPr>
                <w:b/>
              </w:rPr>
              <w:t xml:space="preserve">Departamento </w:t>
            </w:r>
            <w:r w:rsidR="00106F87">
              <w:rPr>
                <w:b/>
              </w:rPr>
              <w:t>responsable del TFG</w:t>
            </w:r>
            <w:r w:rsidRPr="00D818BF">
              <w:rPr>
                <w:b/>
              </w:rPr>
              <w:t>:</w:t>
            </w:r>
          </w:p>
        </w:tc>
        <w:permStart w:id="1090858001" w:edGrp="everyone" w:displacedByCustomXml="next"/>
        <w:sdt>
          <w:sdtPr>
            <w:id w:val="153799142"/>
            <w:placeholder>
              <w:docPart w:val="5D1B50C42E5B44159DB6298045376664"/>
            </w:placeholder>
            <w:showingPlcHdr/>
            <w:dropDownList>
              <w:listItem w:value="Elija un elemento."/>
              <w:listItem w:displayText="Ingeniería de Comunicaciones" w:value="Ingeniería de Comunicaciones"/>
              <w:listItem w:displayText="Tecnología Electrónica" w:value="Tecnología Electrónica"/>
              <w:listItem w:displayText="Lenguajes y Ciencias de la Computación" w:value="Lenguajes y Ciencias de la Computación"/>
            </w:dropDownList>
          </w:sdtPr>
          <w:sdtEndPr/>
          <w:sdtContent>
            <w:tc>
              <w:tcPr>
                <w:tcW w:w="2868" w:type="pct"/>
                <w:vAlign w:val="bottom"/>
              </w:tcPr>
              <w:p w:rsidR="009A63A5" w:rsidRPr="00944685" w:rsidRDefault="00AD3554" w:rsidP="00A44AC4">
                <w:pPr>
                  <w:spacing w:before="120"/>
                </w:pPr>
                <w:r w:rsidRPr="00B20C9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1090858001" w:displacedByCustomXml="prev"/>
      </w:tr>
      <w:tr w:rsidR="009A63A5" w:rsidRPr="00944685" w:rsidTr="00106F87">
        <w:tc>
          <w:tcPr>
            <w:tcW w:w="1866" w:type="pct"/>
            <w:vAlign w:val="bottom"/>
          </w:tcPr>
          <w:p w:rsidR="009A63A5" w:rsidRPr="00D818BF" w:rsidRDefault="009A63A5" w:rsidP="00A44AC4">
            <w:pPr>
              <w:rPr>
                <w:b/>
              </w:rPr>
            </w:pPr>
            <w:r>
              <w:rPr>
                <w:b/>
              </w:rPr>
              <w:t>Nombre y apellidos del tutor</w:t>
            </w:r>
            <w:r w:rsidR="00106F87">
              <w:rPr>
                <w:b/>
              </w:rPr>
              <w:t>/a</w:t>
            </w:r>
            <w:r w:rsidRPr="00D818BF">
              <w:rPr>
                <w:b/>
              </w:rPr>
              <w:t>:</w:t>
            </w:r>
          </w:p>
        </w:tc>
        <w:tc>
          <w:tcPr>
            <w:tcW w:w="3134" w:type="pct"/>
            <w:gridSpan w:val="3"/>
            <w:vAlign w:val="bottom"/>
          </w:tcPr>
          <w:p w:rsidR="009A63A5" w:rsidRPr="00944685" w:rsidRDefault="009A63A5" w:rsidP="00A44AC4">
            <w:pPr>
              <w:spacing w:before="120"/>
            </w:pPr>
            <w:permStart w:id="1077042497" w:edGrp="everyone"/>
            <w:permEnd w:id="1077042497"/>
          </w:p>
        </w:tc>
      </w:tr>
      <w:tr w:rsidR="00106F87" w:rsidRPr="00944685" w:rsidTr="00106F87">
        <w:tc>
          <w:tcPr>
            <w:tcW w:w="1999" w:type="pct"/>
            <w:gridSpan w:val="2"/>
            <w:vAlign w:val="bottom"/>
          </w:tcPr>
          <w:p w:rsidR="00106F87" w:rsidRPr="00D818BF" w:rsidRDefault="00106F87" w:rsidP="00A44AC4">
            <w:pPr>
              <w:rPr>
                <w:b/>
              </w:rPr>
            </w:pPr>
            <w:r>
              <w:rPr>
                <w:b/>
              </w:rPr>
              <w:t>Nombre y apellidos del cotutor/a</w:t>
            </w:r>
            <w:r w:rsidRPr="00D818BF">
              <w:rPr>
                <w:b/>
              </w:rPr>
              <w:t>:</w:t>
            </w:r>
          </w:p>
        </w:tc>
        <w:tc>
          <w:tcPr>
            <w:tcW w:w="3001" w:type="pct"/>
            <w:gridSpan w:val="2"/>
            <w:vAlign w:val="bottom"/>
          </w:tcPr>
          <w:p w:rsidR="00106F87" w:rsidRPr="00944685" w:rsidRDefault="00106F87" w:rsidP="00A44AC4">
            <w:pPr>
              <w:spacing w:before="120"/>
            </w:pPr>
            <w:permStart w:id="1138821435" w:edGrp="everyone"/>
            <w:permEnd w:id="1138821435"/>
          </w:p>
        </w:tc>
      </w:tr>
    </w:tbl>
    <w:p w:rsidR="004F786B" w:rsidRDefault="004F786B" w:rsidP="004F786B">
      <w:pPr>
        <w:spacing w:after="0"/>
        <w:rPr>
          <w:b/>
          <w:sz w:val="16"/>
          <w:szCs w:val="16"/>
        </w:rPr>
      </w:pPr>
    </w:p>
    <w:p w:rsidR="00954CF8" w:rsidRPr="00954CF8" w:rsidRDefault="006D4D78" w:rsidP="00954CF8">
      <w:pPr>
        <w:spacing w:after="0"/>
        <w:jc w:val="both"/>
        <w:rPr>
          <w:i/>
          <w:sz w:val="26"/>
          <w:szCs w:val="26"/>
        </w:rPr>
      </w:pPr>
      <w:sdt>
        <w:sdtPr>
          <w:rPr>
            <w:sz w:val="26"/>
            <w:szCs w:val="26"/>
          </w:rPr>
          <w:id w:val="17618635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4A0F">
            <w:rPr>
              <w:rFonts w:ascii="MS Gothic" w:eastAsia="MS Gothic" w:hAnsi="MS Gothic" w:hint="eastAsia"/>
              <w:sz w:val="26"/>
              <w:szCs w:val="26"/>
            </w:rPr>
            <w:t>☒</w:t>
          </w:r>
        </w:sdtContent>
      </w:sdt>
      <w:r w:rsidR="00954CF8">
        <w:rPr>
          <w:i/>
          <w:sz w:val="26"/>
          <w:szCs w:val="26"/>
        </w:rPr>
        <w:t xml:space="preserve"> </w:t>
      </w:r>
      <w:r w:rsidR="00954CF8" w:rsidRPr="00954CF8">
        <w:rPr>
          <w:i/>
          <w:sz w:val="26"/>
          <w:szCs w:val="26"/>
        </w:rPr>
        <w:t>En la presente solicitud adquiero el compromiso de depositar en la Secretaría del Centro dos</w:t>
      </w:r>
      <w:r w:rsidR="00A2368D">
        <w:rPr>
          <w:i/>
          <w:sz w:val="26"/>
          <w:szCs w:val="26"/>
        </w:rPr>
        <w:t xml:space="preserve"> copias de la memoria del TFG</w:t>
      </w:r>
      <w:bookmarkStart w:id="0" w:name="_GoBack"/>
      <w:bookmarkEnd w:id="0"/>
      <w:r w:rsidR="00954CF8" w:rsidRPr="00954CF8">
        <w:rPr>
          <w:i/>
          <w:sz w:val="26"/>
          <w:szCs w:val="26"/>
        </w:rPr>
        <w:t>. Se r</w:t>
      </w:r>
      <w:r w:rsidR="00954CF8">
        <w:rPr>
          <w:i/>
          <w:sz w:val="26"/>
          <w:szCs w:val="26"/>
        </w:rPr>
        <w:t>ecuerda que no se expedirá el Tí</w:t>
      </w:r>
      <w:r w:rsidR="00954CF8" w:rsidRPr="00954CF8">
        <w:rPr>
          <w:i/>
          <w:sz w:val="26"/>
          <w:szCs w:val="26"/>
        </w:rPr>
        <w:t>tulo de Graduado</w:t>
      </w:r>
      <w:r w:rsidR="00CD01CD">
        <w:rPr>
          <w:i/>
          <w:sz w:val="26"/>
          <w:szCs w:val="26"/>
        </w:rPr>
        <w:t xml:space="preserve"> hasta que este compromiso quede</w:t>
      </w:r>
      <w:r w:rsidR="00954CF8" w:rsidRPr="00954CF8">
        <w:rPr>
          <w:i/>
          <w:sz w:val="26"/>
          <w:szCs w:val="26"/>
        </w:rPr>
        <w:t xml:space="preserve"> satisfecho.</w:t>
      </w:r>
    </w:p>
    <w:tbl>
      <w:tblPr>
        <w:tblStyle w:val="Tablaconcuadrcula"/>
        <w:tblW w:w="2714" w:type="pct"/>
        <w:tblInd w:w="4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6"/>
        <w:gridCol w:w="467"/>
        <w:gridCol w:w="504"/>
        <w:gridCol w:w="2133"/>
        <w:gridCol w:w="608"/>
        <w:gridCol w:w="753"/>
      </w:tblGrid>
      <w:tr w:rsidR="004F786B" w:rsidRPr="00944685" w:rsidTr="00106F87">
        <w:tc>
          <w:tcPr>
            <w:tcW w:w="1131" w:type="pct"/>
            <w:vAlign w:val="bottom"/>
          </w:tcPr>
          <w:p w:rsidR="004F786B" w:rsidRPr="00944685" w:rsidRDefault="004F786B" w:rsidP="00E844CA">
            <w:permStart w:id="495538171" w:edGrp="everyone"/>
            <w:permEnd w:id="495538171"/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817792269" w:edGrp="everyone"/>
            <w:permEnd w:id="1817792269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321164367" w:edGrp="everyone"/>
            <w:permEnd w:id="1321164367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2127773035" w:edGrp="everyone"/>
            <w:permEnd w:id="2127773035"/>
          </w:p>
        </w:tc>
      </w:tr>
    </w:tbl>
    <w:p w:rsidR="00106F87" w:rsidRDefault="00A04A0F" w:rsidP="00A04A0F">
      <w:pPr>
        <w:ind w:left="4320"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C637E">
        <w:rPr>
          <w:sz w:val="24"/>
          <w:szCs w:val="24"/>
        </w:rPr>
        <w:t xml:space="preserve">                                   </w:t>
      </w:r>
      <w:r w:rsidR="004F786B">
        <w:rPr>
          <w:sz w:val="24"/>
          <w:szCs w:val="24"/>
        </w:rPr>
        <w:t xml:space="preserve">Firma del/la </w:t>
      </w:r>
      <w:r>
        <w:rPr>
          <w:sz w:val="24"/>
          <w:szCs w:val="24"/>
        </w:rPr>
        <w:t>estudiante</w:t>
      </w: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539"/>
      </w:tblGrid>
      <w:tr w:rsidR="00A04A0F" w:rsidRPr="00954CF8" w:rsidTr="00BA47A0">
        <w:trPr>
          <w:trHeight w:val="3334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>En cumplimiento de lo previsto en el Reglamento de TFG de la correspondiente titulación de Grado, informo favorablemente como tutor/a y, en su caso, como cotutor/a, para la presentación del mismo.</w:t>
            </w: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………………………………….      </w:t>
            </w:r>
            <w:r w:rsidR="005C637E">
              <w:rPr>
                <w:sz w:val="22"/>
                <w:szCs w:val="22"/>
              </w:rPr>
              <w:t xml:space="preserve">                           </w:t>
            </w:r>
            <w:r w:rsidR="00EA17DC">
              <w:rPr>
                <w:sz w:val="22"/>
                <w:szCs w:val="22"/>
              </w:rPr>
              <w:t xml:space="preserve">         </w:t>
            </w:r>
            <w:r w:rsidR="005C637E">
              <w:rPr>
                <w:sz w:val="22"/>
                <w:szCs w:val="22"/>
              </w:rPr>
              <w:t xml:space="preserve">   </w:t>
            </w:r>
            <w:r w:rsidRPr="00954CF8">
              <w:rPr>
                <w:sz w:val="22"/>
                <w:szCs w:val="22"/>
              </w:rPr>
              <w:t xml:space="preserve">      ..…………………………………</w:t>
            </w: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      Firma del tutor/a                 </w:t>
            </w:r>
            <w:r w:rsidR="005C637E">
              <w:rPr>
                <w:sz w:val="22"/>
                <w:szCs w:val="22"/>
              </w:rPr>
              <w:t xml:space="preserve">                             </w:t>
            </w:r>
            <w:r w:rsidR="00EA17DC">
              <w:rPr>
                <w:sz w:val="22"/>
                <w:szCs w:val="22"/>
              </w:rPr>
              <w:t xml:space="preserve">         </w:t>
            </w:r>
            <w:r w:rsidR="005C637E">
              <w:rPr>
                <w:sz w:val="22"/>
                <w:szCs w:val="22"/>
              </w:rPr>
              <w:t xml:space="preserve">  </w:t>
            </w:r>
            <w:r w:rsidRPr="00954CF8">
              <w:rPr>
                <w:sz w:val="22"/>
                <w:szCs w:val="22"/>
              </w:rPr>
              <w:t xml:space="preserve">  Firma del cotutor/a</w:t>
            </w:r>
          </w:p>
        </w:tc>
        <w:tc>
          <w:tcPr>
            <w:tcW w:w="3539" w:type="dxa"/>
            <w:tcBorders>
              <w:left w:val="single" w:sz="4" w:space="0" w:color="auto"/>
            </w:tcBorders>
          </w:tcPr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5C637E" w:rsidP="00A04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</w:t>
            </w:r>
            <w:r w:rsidR="00A04A0F">
              <w:rPr>
                <w:sz w:val="22"/>
                <w:szCs w:val="22"/>
              </w:rPr>
              <w:t>………………………………………………….</w:t>
            </w:r>
          </w:p>
        </w:tc>
      </w:tr>
    </w:tbl>
    <w:p w:rsidR="00106F87" w:rsidRPr="00954CF8" w:rsidRDefault="00106F87" w:rsidP="00954CF8">
      <w:pPr>
        <w:spacing w:after="0" w:line="240" w:lineRule="atLeast"/>
        <w:rPr>
          <w:sz w:val="4"/>
          <w:szCs w:val="4"/>
        </w:rPr>
      </w:pPr>
    </w:p>
    <w:sectPr w:rsidR="00106F87" w:rsidRPr="00954CF8" w:rsidSect="002345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D78" w:rsidRDefault="006D4D78" w:rsidP="00650259">
      <w:pPr>
        <w:spacing w:after="0" w:line="240" w:lineRule="auto"/>
      </w:pPr>
      <w:r>
        <w:separator/>
      </w:r>
    </w:p>
  </w:endnote>
  <w:endnote w:type="continuationSeparator" w:id="0">
    <w:p w:rsidR="006D4D78" w:rsidRDefault="006D4D7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FC4D8A0-0851-4839-9927-B825BFAA7E3D}"/>
    <w:embedBold r:id="rId2" w:fontKey="{5619DDCD-9965-4D2A-B17C-452D7E577443}"/>
    <w:embedItalic r:id="rId3" w:fontKey="{2B98AFEA-D0E0-4418-BDE7-6C352BD994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9072C64-8D5F-4A36-8446-147AAC7B8592}"/>
    <w:embedBold r:id="rId5" w:fontKey="{D801DDCD-8828-4444-A5CD-F17D2C574C8D}"/>
    <w:embedItalic r:id="rId6" w:fontKey="{16719126-59F5-4E29-98A7-184BCA0393E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35F451C-21B5-41F4-9ECB-4B19743EE0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C7D2693-F044-4620-A2FA-62A228E995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C2FD8AB-CBF7-45EC-AF83-79EAE8E12CF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3E854011-4AE0-44F3-82DB-1807070293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C61" w:rsidRDefault="00562C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C61" w:rsidRDefault="00562C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D78" w:rsidRDefault="006D4D78" w:rsidP="00650259">
      <w:pPr>
        <w:spacing w:after="0" w:line="240" w:lineRule="auto"/>
      </w:pPr>
      <w:r>
        <w:separator/>
      </w:r>
    </w:p>
  </w:footnote>
  <w:footnote w:type="continuationSeparator" w:id="0">
    <w:p w:rsidR="006D4D78" w:rsidRDefault="006D4D7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C61" w:rsidRDefault="00562C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lc="http://schemas.openxmlformats.org/drawingml/2006/lockedCanvas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C61" w:rsidRDefault="00562C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L7TAX6Tjrf5GrWxM3bBoqd/TZBXinGZ3N8JgtctOAmExyy7viHpJTeGxvbsC3bvXK591n3hG1z3beGgt6qBMAw==" w:salt="5RxgpSeyPMxQTQSuOdYOfg==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11BDC"/>
    <w:rsid w:val="00052382"/>
    <w:rsid w:val="0006568A"/>
    <w:rsid w:val="00076F0F"/>
    <w:rsid w:val="00084253"/>
    <w:rsid w:val="00097520"/>
    <w:rsid w:val="000A6C8C"/>
    <w:rsid w:val="000C3AAA"/>
    <w:rsid w:val="000D1F49"/>
    <w:rsid w:val="000F48F3"/>
    <w:rsid w:val="00106F87"/>
    <w:rsid w:val="00110964"/>
    <w:rsid w:val="001719CA"/>
    <w:rsid w:val="001727CA"/>
    <w:rsid w:val="00181FF7"/>
    <w:rsid w:val="001B5A96"/>
    <w:rsid w:val="001C755E"/>
    <w:rsid w:val="001D1FB0"/>
    <w:rsid w:val="001E2427"/>
    <w:rsid w:val="001E5E15"/>
    <w:rsid w:val="00234586"/>
    <w:rsid w:val="00290F5E"/>
    <w:rsid w:val="002B51F6"/>
    <w:rsid w:val="002C56E6"/>
    <w:rsid w:val="00301178"/>
    <w:rsid w:val="00335230"/>
    <w:rsid w:val="00361E11"/>
    <w:rsid w:val="00392950"/>
    <w:rsid w:val="003B4744"/>
    <w:rsid w:val="003D1E9C"/>
    <w:rsid w:val="003F0847"/>
    <w:rsid w:val="003F55D9"/>
    <w:rsid w:val="0040090B"/>
    <w:rsid w:val="00424AD6"/>
    <w:rsid w:val="0046302A"/>
    <w:rsid w:val="00465F13"/>
    <w:rsid w:val="00487D2D"/>
    <w:rsid w:val="004B5110"/>
    <w:rsid w:val="004D5D62"/>
    <w:rsid w:val="004E264F"/>
    <w:rsid w:val="004F786B"/>
    <w:rsid w:val="005112D0"/>
    <w:rsid w:val="00562C61"/>
    <w:rsid w:val="00577E06"/>
    <w:rsid w:val="005A3BF7"/>
    <w:rsid w:val="005C31D9"/>
    <w:rsid w:val="005C637E"/>
    <w:rsid w:val="005D6CC7"/>
    <w:rsid w:val="005F2035"/>
    <w:rsid w:val="005F7990"/>
    <w:rsid w:val="00617F6E"/>
    <w:rsid w:val="0063739C"/>
    <w:rsid w:val="00650259"/>
    <w:rsid w:val="00651C81"/>
    <w:rsid w:val="006D4D78"/>
    <w:rsid w:val="006D5878"/>
    <w:rsid w:val="006E62D8"/>
    <w:rsid w:val="00713D1C"/>
    <w:rsid w:val="00714C05"/>
    <w:rsid w:val="00732B16"/>
    <w:rsid w:val="0073326A"/>
    <w:rsid w:val="00733E36"/>
    <w:rsid w:val="00737123"/>
    <w:rsid w:val="00770F25"/>
    <w:rsid w:val="007A35A8"/>
    <w:rsid w:val="007B0A85"/>
    <w:rsid w:val="007C5DFB"/>
    <w:rsid w:val="007C6A52"/>
    <w:rsid w:val="007E5BF0"/>
    <w:rsid w:val="00806FF3"/>
    <w:rsid w:val="0082043E"/>
    <w:rsid w:val="0082410C"/>
    <w:rsid w:val="008A5D13"/>
    <w:rsid w:val="008E203A"/>
    <w:rsid w:val="0091229C"/>
    <w:rsid w:val="00940E73"/>
    <w:rsid w:val="00944685"/>
    <w:rsid w:val="00954CF8"/>
    <w:rsid w:val="00976D36"/>
    <w:rsid w:val="0098597D"/>
    <w:rsid w:val="009A63A5"/>
    <w:rsid w:val="009B044E"/>
    <w:rsid w:val="009E7094"/>
    <w:rsid w:val="009F619A"/>
    <w:rsid w:val="009F6DDE"/>
    <w:rsid w:val="00A04A0F"/>
    <w:rsid w:val="00A2368D"/>
    <w:rsid w:val="00A370A8"/>
    <w:rsid w:val="00A51B9A"/>
    <w:rsid w:val="00A60442"/>
    <w:rsid w:val="00A865DC"/>
    <w:rsid w:val="00AB0BCC"/>
    <w:rsid w:val="00AD3554"/>
    <w:rsid w:val="00B00FAF"/>
    <w:rsid w:val="00B160CA"/>
    <w:rsid w:val="00B21C33"/>
    <w:rsid w:val="00B77A2C"/>
    <w:rsid w:val="00BA47A0"/>
    <w:rsid w:val="00BD4753"/>
    <w:rsid w:val="00BD5CB1"/>
    <w:rsid w:val="00BE5F97"/>
    <w:rsid w:val="00BE62EE"/>
    <w:rsid w:val="00C003BA"/>
    <w:rsid w:val="00C46878"/>
    <w:rsid w:val="00C64DDE"/>
    <w:rsid w:val="00C72268"/>
    <w:rsid w:val="00CB4A51"/>
    <w:rsid w:val="00CD01CD"/>
    <w:rsid w:val="00CD4532"/>
    <w:rsid w:val="00CD47B0"/>
    <w:rsid w:val="00CE2545"/>
    <w:rsid w:val="00CE6104"/>
    <w:rsid w:val="00CE7918"/>
    <w:rsid w:val="00D16163"/>
    <w:rsid w:val="00D818BF"/>
    <w:rsid w:val="00D84DFB"/>
    <w:rsid w:val="00DA0DD5"/>
    <w:rsid w:val="00DB0860"/>
    <w:rsid w:val="00DB3FAD"/>
    <w:rsid w:val="00DC13ED"/>
    <w:rsid w:val="00E138F1"/>
    <w:rsid w:val="00E218BA"/>
    <w:rsid w:val="00E61C09"/>
    <w:rsid w:val="00E677FE"/>
    <w:rsid w:val="00E74D91"/>
    <w:rsid w:val="00E865D2"/>
    <w:rsid w:val="00EA17DC"/>
    <w:rsid w:val="00EB3B58"/>
    <w:rsid w:val="00EC7359"/>
    <w:rsid w:val="00EE3054"/>
    <w:rsid w:val="00F00606"/>
    <w:rsid w:val="00F01256"/>
    <w:rsid w:val="00F34303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6B1E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SECTEL-11228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926F70E01E421DBBAA7EDB3AB85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51D62-4D89-4E71-AAA1-734E27131B06}"/>
      </w:docPartPr>
      <w:docPartBody>
        <w:p w:rsidR="00963D9A" w:rsidRDefault="002E75E4" w:rsidP="002E75E4">
          <w:pPr>
            <w:pStyle w:val="D0926F70E01E421DBBAA7EDB3AB858044"/>
          </w:pPr>
          <w:r w:rsidRPr="008C46B8">
            <w:rPr>
              <w:rStyle w:val="Textodelmarcadordeposicin"/>
            </w:rPr>
            <w:t>Elija un elemento.</w:t>
          </w:r>
        </w:p>
      </w:docPartBody>
    </w:docPart>
    <w:docPart>
      <w:docPartPr>
        <w:name w:val="5D1B50C42E5B44159DB6298045376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AE84-8F9A-4CFD-864E-4E970AB42329}"/>
      </w:docPartPr>
      <w:docPartBody>
        <w:p w:rsidR="00586061" w:rsidRDefault="002E75E4" w:rsidP="002E75E4">
          <w:pPr>
            <w:pStyle w:val="5D1B50C42E5B44159DB6298045376664"/>
          </w:pPr>
          <w:r w:rsidRPr="00B20C9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70"/>
    <w:rsid w:val="0013537E"/>
    <w:rsid w:val="002E75E4"/>
    <w:rsid w:val="003F583C"/>
    <w:rsid w:val="00416F62"/>
    <w:rsid w:val="0055110D"/>
    <w:rsid w:val="00586061"/>
    <w:rsid w:val="006D15A7"/>
    <w:rsid w:val="007B3BFB"/>
    <w:rsid w:val="007E6A10"/>
    <w:rsid w:val="00963D9A"/>
    <w:rsid w:val="00975894"/>
    <w:rsid w:val="00976B29"/>
    <w:rsid w:val="009C422F"/>
    <w:rsid w:val="00B10C76"/>
    <w:rsid w:val="00B54A70"/>
    <w:rsid w:val="00B746C6"/>
    <w:rsid w:val="00D5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E75E4"/>
    <w:rPr>
      <w:color w:val="808080"/>
    </w:rPr>
  </w:style>
  <w:style w:type="paragraph" w:customStyle="1" w:styleId="D0926F70E01E421DBBAA7EDB3AB85804">
    <w:name w:val="D0926F70E01E421DBBAA7EDB3AB85804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1">
    <w:name w:val="D0926F70E01E421DBBAA7EDB3AB85804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">
    <w:name w:val="8DEDB143ECE2477D83D8F1CA276D2387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2">
    <w:name w:val="D0926F70E01E421DBBAA7EDB3AB858042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1">
    <w:name w:val="8DEDB143ECE2477D83D8F1CA276D2387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3">
    <w:name w:val="D0926F70E01E421DBBAA7EDB3AB858043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11E136635E45459964E6FCF3D64597">
    <w:name w:val="A311E136635E45459964E6FCF3D64597"/>
    <w:rsid w:val="00B10C76"/>
  </w:style>
  <w:style w:type="paragraph" w:customStyle="1" w:styleId="D0926F70E01E421DBBAA7EDB3AB858044">
    <w:name w:val="D0926F70E01E421DBBAA7EDB3AB85804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D1B50C42E5B44159DB6298045376664">
    <w:name w:val="5D1B50C42E5B44159DB629804537666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172</Words>
  <Characters>948</Characters>
  <Application>Microsoft Office Word</Application>
  <DocSecurity>8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2022-10-11T14:39:00Z</dcterms:created>
  <dcterms:modified xsi:type="dcterms:W3CDTF">2022-10-11T14:39:00Z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