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586" w:rsidRPr="00657522" w:rsidRDefault="00424AD6" w:rsidP="00657522">
      <w:pPr>
        <w:spacing w:after="0" w:line="240" w:lineRule="auto"/>
        <w:jc w:val="center"/>
        <w:rPr>
          <w:b/>
          <w:u w:val="single"/>
        </w:rPr>
      </w:pPr>
      <w:r w:rsidRPr="00AD3554">
        <w:rPr>
          <w:b/>
          <w:u w:val="single"/>
        </w:rPr>
        <w:t xml:space="preserve">SOLICITUD DE PRESENTACIÓN DE TRABAJO FIN DE </w:t>
      </w:r>
      <w:r w:rsidR="0085021F">
        <w:rPr>
          <w:b/>
          <w:u w:val="single"/>
        </w:rPr>
        <w:t>MÁSTER</w:t>
      </w:r>
    </w:p>
    <w:p w:rsidR="00424AD6" w:rsidRPr="000F48F3" w:rsidRDefault="00424AD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PERSONALES DEL </w:t>
      </w:r>
      <w:r w:rsidR="00424AD6">
        <w:rPr>
          <w:b/>
        </w:rPr>
        <w:t>ESTUDIANTE</w:t>
      </w:r>
      <w:r w:rsidRPr="00617F6E">
        <w:rPr>
          <w:b/>
        </w:rPr>
        <w:t>: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413"/>
        <w:gridCol w:w="941"/>
        <w:gridCol w:w="193"/>
        <w:gridCol w:w="115"/>
        <w:gridCol w:w="1585"/>
        <w:gridCol w:w="1702"/>
        <w:gridCol w:w="436"/>
        <w:gridCol w:w="1247"/>
        <w:gridCol w:w="2992"/>
      </w:tblGrid>
      <w:tr w:rsidR="001D1FB0" w:rsidRPr="00D818BF" w:rsidTr="00424AD6">
        <w:tc>
          <w:tcPr>
            <w:tcW w:w="665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340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390271374" w:edGrp="everyone"/>
            <w:permEnd w:id="390271374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08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2091649504" w:edGrp="everyone"/>
            <w:permEnd w:id="2091649504"/>
          </w:p>
        </w:tc>
      </w:tr>
      <w:tr w:rsidR="00617F6E" w:rsidRPr="00944685" w:rsidTr="00424AD6">
        <w:tc>
          <w:tcPr>
            <w:tcW w:w="1108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91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407772689" w:edGrp="everyone"/>
            <w:permEnd w:id="407772689"/>
          </w:p>
        </w:tc>
        <w:tc>
          <w:tcPr>
            <w:tcW w:w="801" w:type="pct"/>
            <w:vAlign w:val="bottom"/>
          </w:tcPr>
          <w:p w:rsidR="00DA0DD5" w:rsidRPr="00D818BF" w:rsidRDefault="008B4919" w:rsidP="00DA0DD5">
            <w:pPr>
              <w:rPr>
                <w:b/>
              </w:rPr>
            </w:pPr>
            <w:r>
              <w:rPr>
                <w:b/>
              </w:rPr>
              <w:t>Telé</w:t>
            </w:r>
            <w:bookmarkStart w:id="0" w:name="_GoBack"/>
            <w:bookmarkEnd w:id="0"/>
            <w:r w:rsidR="00424AD6">
              <w:rPr>
                <w:b/>
              </w:rPr>
              <w:t>fono/s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2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581904577" w:edGrp="everyone"/>
            <w:permEnd w:id="581904577"/>
          </w:p>
        </w:tc>
      </w:tr>
      <w:tr w:rsidR="00617F6E" w:rsidRPr="00944685" w:rsidTr="00733E36">
        <w:tc>
          <w:tcPr>
            <w:tcW w:w="1199" w:type="pct"/>
            <w:gridSpan w:val="3"/>
            <w:vAlign w:val="bottom"/>
          </w:tcPr>
          <w:p w:rsidR="00DA0DD5" w:rsidRPr="00D818BF" w:rsidRDefault="00424AD6" w:rsidP="00617F6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17F6E" w:rsidRPr="00D818BF">
              <w:rPr>
                <w:b/>
              </w:rPr>
              <w:t>:</w:t>
            </w:r>
          </w:p>
        </w:tc>
        <w:tc>
          <w:tcPr>
            <w:tcW w:w="3801" w:type="pct"/>
            <w:gridSpan w:val="6"/>
            <w:vAlign w:val="bottom"/>
          </w:tcPr>
          <w:p w:rsidR="00DA0DD5" w:rsidRPr="00944685" w:rsidRDefault="00DA0DD5" w:rsidP="00DA0DD5">
            <w:pPr>
              <w:spacing w:before="120"/>
            </w:pPr>
            <w:permStart w:id="1525568649" w:edGrp="everyone"/>
            <w:permEnd w:id="1525568649"/>
          </w:p>
        </w:tc>
      </w:tr>
      <w:tr w:rsidR="00617F6E" w:rsidRPr="00944685" w:rsidTr="00424AD6">
        <w:tc>
          <w:tcPr>
            <w:tcW w:w="1253" w:type="pct"/>
            <w:gridSpan w:val="4"/>
            <w:vAlign w:val="bottom"/>
          </w:tcPr>
          <w:p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sdt>
          <w:sdtPr>
            <w:id w:val="415519259"/>
            <w:placeholder>
              <w:docPart w:val="C47056C920404AB78E5645F6E5C40B34"/>
            </w:placeholder>
            <w:showingPlcHdr/>
            <w:dropDownList>
              <w:listItem w:value="Elija un elemento.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</w:dropDownList>
          </w:sdtPr>
          <w:sdtEndPr/>
          <w:sdtContent>
            <w:tc>
              <w:tcPr>
                <w:tcW w:w="3747" w:type="pct"/>
                <w:gridSpan w:val="5"/>
                <w:vAlign w:val="bottom"/>
              </w:tcPr>
              <w:p w:rsidR="00DA0DD5" w:rsidRPr="00944685" w:rsidRDefault="005C3D80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:rsidR="00617F6E" w:rsidRDefault="00617F6E" w:rsidP="0073326A">
      <w:pPr>
        <w:spacing w:after="0"/>
      </w:pPr>
    </w:p>
    <w:p w:rsidR="00424AD6" w:rsidRPr="00617F6E" w:rsidRDefault="00424AD6" w:rsidP="00424AD6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</w:t>
      </w:r>
      <w:r>
        <w:rPr>
          <w:b/>
        </w:rPr>
        <w:t>DEL TFG</w:t>
      </w:r>
      <w:r w:rsidR="0085021F">
        <w:rPr>
          <w:b/>
        </w:rPr>
        <w:t>M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3964"/>
        <w:gridCol w:w="283"/>
        <w:gridCol w:w="283"/>
        <w:gridCol w:w="6094"/>
      </w:tblGrid>
      <w:tr w:rsidR="00424AD6" w:rsidRPr="00D818BF" w:rsidTr="00424AD6">
        <w:tc>
          <w:tcPr>
            <w:tcW w:w="5000" w:type="pct"/>
            <w:gridSpan w:val="4"/>
            <w:vAlign w:val="bottom"/>
          </w:tcPr>
          <w:p w:rsidR="00424AD6" w:rsidRDefault="00424AD6" w:rsidP="00424AD6">
            <w:pPr>
              <w:rPr>
                <w:b/>
              </w:rPr>
            </w:pPr>
            <w:r>
              <w:rPr>
                <w:b/>
              </w:rPr>
              <w:t xml:space="preserve">Título: </w:t>
            </w:r>
            <w:permStart w:id="330705826" w:edGrp="everyone"/>
          </w:p>
          <w:permEnd w:id="330705826"/>
          <w:p w:rsidR="00424AD6" w:rsidRDefault="00424AD6" w:rsidP="00424AD6">
            <w:pPr>
              <w:rPr>
                <w:b/>
              </w:rPr>
            </w:pPr>
          </w:p>
          <w:p w:rsidR="00424AD6" w:rsidRPr="00424AD6" w:rsidRDefault="00424AD6" w:rsidP="00424AD6">
            <w:pPr>
              <w:rPr>
                <w:b/>
              </w:rPr>
            </w:pPr>
          </w:p>
        </w:tc>
      </w:tr>
      <w:tr w:rsidR="00106F87" w:rsidRPr="00D818BF" w:rsidTr="00A44AC4">
        <w:tc>
          <w:tcPr>
            <w:tcW w:w="5000" w:type="pct"/>
            <w:gridSpan w:val="4"/>
            <w:vAlign w:val="bottom"/>
          </w:tcPr>
          <w:p w:rsidR="00106F87" w:rsidRDefault="00106F87" w:rsidP="00A44AC4">
            <w:pPr>
              <w:rPr>
                <w:b/>
              </w:rPr>
            </w:pPr>
            <w:r>
              <w:rPr>
                <w:b/>
              </w:rPr>
              <w:t xml:space="preserve">Título en inglés: </w:t>
            </w:r>
            <w:permStart w:id="141056229" w:edGrp="everyone"/>
          </w:p>
          <w:permEnd w:id="141056229"/>
          <w:p w:rsidR="00106F87" w:rsidRDefault="00106F87" w:rsidP="00A44AC4">
            <w:pPr>
              <w:rPr>
                <w:b/>
              </w:rPr>
            </w:pPr>
          </w:p>
          <w:p w:rsidR="00106F87" w:rsidRPr="00424AD6" w:rsidRDefault="00106F87" w:rsidP="00A44AC4">
            <w:pPr>
              <w:rPr>
                <w:b/>
              </w:rPr>
            </w:pPr>
          </w:p>
        </w:tc>
      </w:tr>
      <w:tr w:rsidR="009A63A5" w:rsidRPr="00944685" w:rsidTr="00106F87">
        <w:tc>
          <w:tcPr>
            <w:tcW w:w="2132" w:type="pct"/>
            <w:gridSpan w:val="3"/>
            <w:vAlign w:val="bottom"/>
          </w:tcPr>
          <w:p w:rsidR="009A63A5" w:rsidRPr="00D818BF" w:rsidRDefault="009A63A5" w:rsidP="00106F87">
            <w:pPr>
              <w:rPr>
                <w:b/>
              </w:rPr>
            </w:pPr>
            <w:r>
              <w:rPr>
                <w:b/>
              </w:rPr>
              <w:t xml:space="preserve">Departamento </w:t>
            </w:r>
            <w:r w:rsidR="0085021F">
              <w:rPr>
                <w:b/>
              </w:rPr>
              <w:t>responsable del TFM</w:t>
            </w:r>
            <w:r w:rsidRPr="00D818BF">
              <w:rPr>
                <w:b/>
              </w:rPr>
              <w:t>:</w:t>
            </w:r>
          </w:p>
        </w:tc>
        <w:permStart w:id="447964524" w:edGrp="everyone" w:displacedByCustomXml="next"/>
        <w:sdt>
          <w:sdtPr>
            <w:id w:val="153799142"/>
            <w:placeholder>
              <w:docPart w:val="5D1B50C42E5B44159DB6298045376664"/>
            </w:placeholder>
            <w:showingPlcHdr/>
            <w:dropDownList>
              <w:listItem w:value="Elija un elemento."/>
              <w:listItem w:displayText="Ingeniería de Comunicaciones" w:value="Ingeniería de Comunicaciones"/>
              <w:listItem w:displayText="Tecnología Electrónica" w:value="Tecnología Electrónica"/>
              <w:listItem w:displayText="Lenguajes y Ciencias de la Computación" w:value="Lenguajes y Ciencias de la Computación"/>
            </w:dropDownList>
          </w:sdtPr>
          <w:sdtEndPr/>
          <w:sdtContent>
            <w:tc>
              <w:tcPr>
                <w:tcW w:w="2868" w:type="pct"/>
                <w:vAlign w:val="bottom"/>
              </w:tcPr>
              <w:p w:rsidR="009A63A5" w:rsidRPr="00944685" w:rsidRDefault="00AD3554" w:rsidP="00A44AC4">
                <w:pPr>
                  <w:spacing w:before="120"/>
                </w:pPr>
                <w:r w:rsidRPr="00B20C9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447964524" w:displacedByCustomXml="prev"/>
      </w:tr>
      <w:tr w:rsidR="009A63A5" w:rsidRPr="00944685" w:rsidTr="00106F87">
        <w:tc>
          <w:tcPr>
            <w:tcW w:w="1866" w:type="pct"/>
            <w:vAlign w:val="bottom"/>
          </w:tcPr>
          <w:p w:rsidR="009A63A5" w:rsidRPr="00D818BF" w:rsidRDefault="009A63A5" w:rsidP="00A44AC4">
            <w:pPr>
              <w:rPr>
                <w:b/>
              </w:rPr>
            </w:pPr>
            <w:r>
              <w:rPr>
                <w:b/>
              </w:rPr>
              <w:t>Nombre y apellidos del tutor</w:t>
            </w:r>
            <w:r w:rsidR="00106F87">
              <w:rPr>
                <w:b/>
              </w:rPr>
              <w:t>/a</w:t>
            </w:r>
            <w:r w:rsidRPr="00D818BF">
              <w:rPr>
                <w:b/>
              </w:rPr>
              <w:t>:</w:t>
            </w:r>
          </w:p>
        </w:tc>
        <w:tc>
          <w:tcPr>
            <w:tcW w:w="3134" w:type="pct"/>
            <w:gridSpan w:val="3"/>
            <w:vAlign w:val="bottom"/>
          </w:tcPr>
          <w:p w:rsidR="009A63A5" w:rsidRPr="00944685" w:rsidRDefault="009A63A5" w:rsidP="00A44AC4">
            <w:pPr>
              <w:spacing w:before="120"/>
            </w:pPr>
            <w:permStart w:id="383136184" w:edGrp="everyone"/>
            <w:permEnd w:id="383136184"/>
          </w:p>
        </w:tc>
      </w:tr>
      <w:tr w:rsidR="00106F87" w:rsidRPr="00944685" w:rsidTr="00106F87">
        <w:tc>
          <w:tcPr>
            <w:tcW w:w="1999" w:type="pct"/>
            <w:gridSpan w:val="2"/>
            <w:vAlign w:val="bottom"/>
          </w:tcPr>
          <w:p w:rsidR="00106F87" w:rsidRPr="00D818BF" w:rsidRDefault="00106F87" w:rsidP="00A44AC4">
            <w:pPr>
              <w:rPr>
                <w:b/>
              </w:rPr>
            </w:pPr>
            <w:r>
              <w:rPr>
                <w:b/>
              </w:rPr>
              <w:t>Nombre y apellidos del cotutor/a</w:t>
            </w:r>
            <w:r w:rsidRPr="00D818BF">
              <w:rPr>
                <w:b/>
              </w:rPr>
              <w:t>:</w:t>
            </w:r>
          </w:p>
        </w:tc>
        <w:tc>
          <w:tcPr>
            <w:tcW w:w="3001" w:type="pct"/>
            <w:gridSpan w:val="2"/>
            <w:vAlign w:val="bottom"/>
          </w:tcPr>
          <w:p w:rsidR="00106F87" w:rsidRPr="00944685" w:rsidRDefault="00106F87" w:rsidP="00A44AC4">
            <w:pPr>
              <w:spacing w:before="120"/>
            </w:pPr>
            <w:permStart w:id="66082678" w:edGrp="everyone"/>
            <w:permEnd w:id="66082678"/>
          </w:p>
        </w:tc>
      </w:tr>
    </w:tbl>
    <w:p w:rsidR="004F786B" w:rsidRPr="00FA3DA7" w:rsidRDefault="00414E5F" w:rsidP="00FA3DA7">
      <w:pPr>
        <w:spacing w:before="120" w:after="0"/>
        <w:jc w:val="both"/>
        <w:rPr>
          <w:i/>
          <w:sz w:val="26"/>
          <w:szCs w:val="26"/>
        </w:rPr>
      </w:pPr>
      <w:sdt>
        <w:sdtPr>
          <w:rPr>
            <w:sz w:val="26"/>
            <w:szCs w:val="26"/>
          </w:rPr>
          <w:id w:val="17618635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A3DA7">
            <w:rPr>
              <w:rFonts w:ascii="MS Gothic" w:eastAsia="MS Gothic" w:hAnsi="MS Gothic" w:hint="eastAsia"/>
              <w:sz w:val="26"/>
              <w:szCs w:val="26"/>
            </w:rPr>
            <w:t>☒</w:t>
          </w:r>
        </w:sdtContent>
      </w:sdt>
      <w:r w:rsidR="00657522">
        <w:rPr>
          <w:i/>
          <w:sz w:val="26"/>
          <w:szCs w:val="26"/>
        </w:rPr>
        <w:t xml:space="preserve"> </w:t>
      </w:r>
      <w:r w:rsidR="00657522" w:rsidRPr="00954CF8">
        <w:rPr>
          <w:i/>
          <w:sz w:val="26"/>
          <w:szCs w:val="26"/>
        </w:rPr>
        <w:t xml:space="preserve">En la presente solicitud adquiero el compromiso de depositar en la Secretaría del Centro </w:t>
      </w:r>
      <w:r w:rsidR="00657522">
        <w:rPr>
          <w:i/>
          <w:sz w:val="26"/>
          <w:szCs w:val="26"/>
        </w:rPr>
        <w:t>dos copias de la memoria del TFM</w:t>
      </w:r>
      <w:r w:rsidR="00657522" w:rsidRPr="00954CF8">
        <w:rPr>
          <w:i/>
          <w:sz w:val="26"/>
          <w:szCs w:val="26"/>
        </w:rPr>
        <w:t xml:space="preserve"> tan pronto la situación lo permita. Se r</w:t>
      </w:r>
      <w:r w:rsidR="00657522">
        <w:rPr>
          <w:i/>
          <w:sz w:val="26"/>
          <w:szCs w:val="26"/>
        </w:rPr>
        <w:t>ecuerda que no se expedirá el Tí</w:t>
      </w:r>
      <w:r w:rsidR="00657522" w:rsidRPr="00954CF8">
        <w:rPr>
          <w:i/>
          <w:sz w:val="26"/>
          <w:szCs w:val="26"/>
        </w:rPr>
        <w:t xml:space="preserve">tulo de </w:t>
      </w:r>
      <w:r w:rsidR="00657522">
        <w:rPr>
          <w:i/>
          <w:sz w:val="26"/>
          <w:szCs w:val="26"/>
        </w:rPr>
        <w:t>Máster</w:t>
      </w:r>
      <w:r w:rsidR="00FA3DA7">
        <w:rPr>
          <w:i/>
          <w:sz w:val="26"/>
          <w:szCs w:val="26"/>
        </w:rPr>
        <w:t xml:space="preserve"> hasta que este compromiso quede</w:t>
      </w:r>
      <w:r w:rsidR="00657522" w:rsidRPr="00954CF8">
        <w:rPr>
          <w:i/>
          <w:sz w:val="26"/>
          <w:szCs w:val="26"/>
        </w:rPr>
        <w:t xml:space="preserve"> satisfecho.</w:t>
      </w:r>
    </w:p>
    <w:tbl>
      <w:tblPr>
        <w:tblStyle w:val="Tablaconcuadrcula"/>
        <w:tblW w:w="2714" w:type="pct"/>
        <w:tblInd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467"/>
        <w:gridCol w:w="504"/>
        <w:gridCol w:w="2133"/>
        <w:gridCol w:w="608"/>
        <w:gridCol w:w="753"/>
      </w:tblGrid>
      <w:tr w:rsidR="004F786B" w:rsidRPr="00944685" w:rsidTr="00106F87">
        <w:tc>
          <w:tcPr>
            <w:tcW w:w="1131" w:type="pct"/>
            <w:vAlign w:val="bottom"/>
          </w:tcPr>
          <w:p w:rsidR="004F786B" w:rsidRPr="00944685" w:rsidRDefault="004F786B" w:rsidP="00E844CA">
            <w:permStart w:id="1520776734" w:edGrp="everyone"/>
            <w:permEnd w:id="1520776734"/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611477003" w:edGrp="everyone"/>
            <w:permEnd w:id="1611477003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468080902" w:edGrp="everyone"/>
            <w:permEnd w:id="1468080902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422018266" w:edGrp="everyone"/>
            <w:permEnd w:id="1422018266"/>
          </w:p>
        </w:tc>
      </w:tr>
    </w:tbl>
    <w:p w:rsidR="00106F87" w:rsidRPr="00657522" w:rsidRDefault="00FA3DA7" w:rsidP="00657522">
      <w:pPr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4F786B">
        <w:rPr>
          <w:sz w:val="24"/>
          <w:szCs w:val="24"/>
        </w:rPr>
        <w:t xml:space="preserve">Firma del/la </w:t>
      </w:r>
      <w:r w:rsidR="00106F87">
        <w:rPr>
          <w:sz w:val="24"/>
          <w:szCs w:val="24"/>
        </w:rPr>
        <w:t>estudiante</w:t>
      </w: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397"/>
      </w:tblGrid>
      <w:tr w:rsidR="00FA3DA7" w:rsidRPr="00954CF8" w:rsidTr="00F8480B">
        <w:trPr>
          <w:trHeight w:val="333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En cumplimiento de lo </w:t>
            </w:r>
            <w:r w:rsidR="00042089">
              <w:rPr>
                <w:sz w:val="22"/>
                <w:szCs w:val="22"/>
              </w:rPr>
              <w:t>previsto en el Reglamento de TFM</w:t>
            </w:r>
            <w:r w:rsidRPr="00954CF8">
              <w:rPr>
                <w:sz w:val="22"/>
                <w:szCs w:val="22"/>
              </w:rPr>
              <w:t xml:space="preserve"> de la cor</w:t>
            </w:r>
            <w:r w:rsidR="003501B3">
              <w:rPr>
                <w:sz w:val="22"/>
                <w:szCs w:val="22"/>
              </w:rPr>
              <w:t>respondiente titulación de Máster</w:t>
            </w:r>
            <w:r w:rsidRPr="00954CF8">
              <w:rPr>
                <w:sz w:val="22"/>
                <w:szCs w:val="22"/>
              </w:rPr>
              <w:t>, informo favorablemente como tutor/a y, en su caso, como cotutor/a, para la presentación del mismo.</w:t>
            </w: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………………………………….      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954CF8">
              <w:rPr>
                <w:sz w:val="22"/>
                <w:szCs w:val="22"/>
              </w:rPr>
              <w:t xml:space="preserve">   </w:t>
            </w:r>
            <w:r w:rsidR="00F8480B">
              <w:rPr>
                <w:sz w:val="22"/>
                <w:szCs w:val="22"/>
              </w:rPr>
              <w:t xml:space="preserve">         </w:t>
            </w:r>
            <w:r w:rsidRPr="00954CF8">
              <w:rPr>
                <w:sz w:val="22"/>
                <w:szCs w:val="22"/>
              </w:rPr>
              <w:t xml:space="preserve">   ..…………………………………</w:t>
            </w: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      Firma del tutor/a                 </w:t>
            </w:r>
            <w:r>
              <w:rPr>
                <w:sz w:val="22"/>
                <w:szCs w:val="22"/>
              </w:rPr>
              <w:t xml:space="preserve">                               </w:t>
            </w:r>
            <w:r w:rsidR="00F8480B">
              <w:rPr>
                <w:sz w:val="22"/>
                <w:szCs w:val="22"/>
              </w:rPr>
              <w:t xml:space="preserve">         </w:t>
            </w:r>
            <w:r w:rsidRPr="00954CF8">
              <w:rPr>
                <w:sz w:val="22"/>
                <w:szCs w:val="22"/>
              </w:rPr>
              <w:t xml:space="preserve">  Firma del cotutor/a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………………………………………………….</w:t>
            </w:r>
          </w:p>
        </w:tc>
      </w:tr>
    </w:tbl>
    <w:p w:rsidR="00FA3DA7" w:rsidRPr="00FA3DA7" w:rsidRDefault="00FA3DA7" w:rsidP="00FA3DA7">
      <w:pPr>
        <w:spacing w:after="0" w:line="0" w:lineRule="atLeast"/>
        <w:rPr>
          <w:sz w:val="4"/>
          <w:szCs w:val="4"/>
        </w:rPr>
      </w:pPr>
    </w:p>
    <w:sectPr w:rsidR="00FA3DA7" w:rsidRPr="00FA3DA7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E5F" w:rsidRDefault="00414E5F" w:rsidP="00650259">
      <w:pPr>
        <w:spacing w:after="0" w:line="240" w:lineRule="auto"/>
      </w:pPr>
      <w:r>
        <w:separator/>
      </w:r>
    </w:p>
  </w:endnote>
  <w:endnote w:type="continuationSeparator" w:id="0">
    <w:p w:rsidR="00414E5F" w:rsidRDefault="00414E5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E12ACF-33A4-4650-8484-BDA30C08E329}"/>
    <w:embedBold r:id="rId2" w:fontKey="{DD9BF61D-72C7-4F02-BD74-C8185E935C86}"/>
    <w:embedItalic r:id="rId3" w:fontKey="{62F428A5-245A-4F87-9562-B7AEBB5329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973E3D9-CCC1-44F1-B1F4-A5F1C5E05024}"/>
    <w:embedBold r:id="rId5" w:fontKey="{9203E5BB-F4AC-480B-A83B-DE3D65742F6B}"/>
    <w:embedItalic r:id="rId6" w:fontKey="{3DB90920-33E3-449F-9F82-A4442EFBDE4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692A9D7-1BAE-4420-B390-56512BFF0A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A0431AF-B859-4C0C-BABF-A83EB28904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9CFED26C-CA76-458C-877A-6E70390786C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09D4E3DE-DDC4-4FDB-88B5-9F8E3A538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E5F" w:rsidRDefault="00414E5F" w:rsidP="00650259">
      <w:pPr>
        <w:spacing w:after="0" w:line="240" w:lineRule="auto"/>
      </w:pPr>
      <w:r>
        <w:separator/>
      </w:r>
    </w:p>
  </w:footnote>
  <w:footnote w:type="continuationSeparator" w:id="0">
    <w:p w:rsidR="00414E5F" w:rsidRDefault="00414E5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n7H93tcww0yiwCqWBN17k6qUkMjd1Rk6LHU/ottVZ6qFHNfIO6nAq5nwlNmvFXxtKcWoCQfP5THxaj5AUlLCjw==" w:salt="XEQ6cRFe35y2+T16BQyAB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11BDC"/>
    <w:rsid w:val="00042089"/>
    <w:rsid w:val="00052382"/>
    <w:rsid w:val="0006568A"/>
    <w:rsid w:val="00076F0F"/>
    <w:rsid w:val="00084253"/>
    <w:rsid w:val="00097520"/>
    <w:rsid w:val="000A6C8C"/>
    <w:rsid w:val="000C3AAA"/>
    <w:rsid w:val="000D1F49"/>
    <w:rsid w:val="000F48F3"/>
    <w:rsid w:val="00106F87"/>
    <w:rsid w:val="00110964"/>
    <w:rsid w:val="001719CA"/>
    <w:rsid w:val="001727CA"/>
    <w:rsid w:val="00181FF7"/>
    <w:rsid w:val="001B5A96"/>
    <w:rsid w:val="001D1FB0"/>
    <w:rsid w:val="001E5E15"/>
    <w:rsid w:val="00234586"/>
    <w:rsid w:val="00262948"/>
    <w:rsid w:val="00273070"/>
    <w:rsid w:val="00290F5E"/>
    <w:rsid w:val="002B51F6"/>
    <w:rsid w:val="002C56E6"/>
    <w:rsid w:val="00301178"/>
    <w:rsid w:val="00335230"/>
    <w:rsid w:val="003501B3"/>
    <w:rsid w:val="00361E11"/>
    <w:rsid w:val="003B4744"/>
    <w:rsid w:val="003D1E9C"/>
    <w:rsid w:val="003F0847"/>
    <w:rsid w:val="003F55D9"/>
    <w:rsid w:val="0040090B"/>
    <w:rsid w:val="00414E5F"/>
    <w:rsid w:val="00417B6E"/>
    <w:rsid w:val="00421044"/>
    <w:rsid w:val="00424AD6"/>
    <w:rsid w:val="0046302A"/>
    <w:rsid w:val="00465F13"/>
    <w:rsid w:val="00487D2D"/>
    <w:rsid w:val="004B22EE"/>
    <w:rsid w:val="004B5110"/>
    <w:rsid w:val="004D5D62"/>
    <w:rsid w:val="004E264F"/>
    <w:rsid w:val="004F786B"/>
    <w:rsid w:val="005112D0"/>
    <w:rsid w:val="00514C03"/>
    <w:rsid w:val="00577965"/>
    <w:rsid w:val="00577E06"/>
    <w:rsid w:val="005A3BF7"/>
    <w:rsid w:val="005C3D80"/>
    <w:rsid w:val="005D6CC7"/>
    <w:rsid w:val="005F2035"/>
    <w:rsid w:val="005F7990"/>
    <w:rsid w:val="00617F6E"/>
    <w:rsid w:val="0063739C"/>
    <w:rsid w:val="00650259"/>
    <w:rsid w:val="00651C81"/>
    <w:rsid w:val="00657522"/>
    <w:rsid w:val="006D5878"/>
    <w:rsid w:val="006E62D8"/>
    <w:rsid w:val="00713D1C"/>
    <w:rsid w:val="00714C05"/>
    <w:rsid w:val="00732B16"/>
    <w:rsid w:val="0073326A"/>
    <w:rsid w:val="00733E36"/>
    <w:rsid w:val="00737123"/>
    <w:rsid w:val="00770F25"/>
    <w:rsid w:val="007856A9"/>
    <w:rsid w:val="007A35A8"/>
    <w:rsid w:val="007B0A85"/>
    <w:rsid w:val="007C5DFB"/>
    <w:rsid w:val="007C6A52"/>
    <w:rsid w:val="00806FF3"/>
    <w:rsid w:val="0082043E"/>
    <w:rsid w:val="0082410C"/>
    <w:rsid w:val="008420CB"/>
    <w:rsid w:val="0085021F"/>
    <w:rsid w:val="008A5D13"/>
    <w:rsid w:val="008B4919"/>
    <w:rsid w:val="008E203A"/>
    <w:rsid w:val="0091229C"/>
    <w:rsid w:val="00940E73"/>
    <w:rsid w:val="00944685"/>
    <w:rsid w:val="00976D36"/>
    <w:rsid w:val="0098597D"/>
    <w:rsid w:val="009A63A5"/>
    <w:rsid w:val="009B044E"/>
    <w:rsid w:val="009E7094"/>
    <w:rsid w:val="009F619A"/>
    <w:rsid w:val="009F6DDE"/>
    <w:rsid w:val="00A370A8"/>
    <w:rsid w:val="00A51B9A"/>
    <w:rsid w:val="00A60442"/>
    <w:rsid w:val="00A865DC"/>
    <w:rsid w:val="00AB0BCC"/>
    <w:rsid w:val="00AD3554"/>
    <w:rsid w:val="00B00FAF"/>
    <w:rsid w:val="00B160CA"/>
    <w:rsid w:val="00B21C33"/>
    <w:rsid w:val="00B77A2C"/>
    <w:rsid w:val="00BD4753"/>
    <w:rsid w:val="00BD5CB1"/>
    <w:rsid w:val="00BE5F97"/>
    <w:rsid w:val="00BE62EE"/>
    <w:rsid w:val="00C003BA"/>
    <w:rsid w:val="00C46878"/>
    <w:rsid w:val="00C64DDE"/>
    <w:rsid w:val="00C72268"/>
    <w:rsid w:val="00C72FEB"/>
    <w:rsid w:val="00C8671B"/>
    <w:rsid w:val="00CB4A51"/>
    <w:rsid w:val="00CD4532"/>
    <w:rsid w:val="00CD47B0"/>
    <w:rsid w:val="00CE2545"/>
    <w:rsid w:val="00CE6104"/>
    <w:rsid w:val="00CE7918"/>
    <w:rsid w:val="00D16163"/>
    <w:rsid w:val="00D818BF"/>
    <w:rsid w:val="00D84DFB"/>
    <w:rsid w:val="00DA0DD5"/>
    <w:rsid w:val="00DB0860"/>
    <w:rsid w:val="00DB3FAD"/>
    <w:rsid w:val="00DD5957"/>
    <w:rsid w:val="00E218BA"/>
    <w:rsid w:val="00E61C09"/>
    <w:rsid w:val="00E677FE"/>
    <w:rsid w:val="00E74D91"/>
    <w:rsid w:val="00E766E8"/>
    <w:rsid w:val="00E865D2"/>
    <w:rsid w:val="00EB3B58"/>
    <w:rsid w:val="00EC7359"/>
    <w:rsid w:val="00EE3054"/>
    <w:rsid w:val="00EF2094"/>
    <w:rsid w:val="00F00606"/>
    <w:rsid w:val="00F01256"/>
    <w:rsid w:val="00F34303"/>
    <w:rsid w:val="00F8480B"/>
    <w:rsid w:val="00FA3DA7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75E7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1B50C42E5B44159DB629804537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AE84-8F9A-4CFD-864E-4E970AB42329}"/>
      </w:docPartPr>
      <w:docPartBody>
        <w:p w:rsidR="00586061" w:rsidRDefault="002E75E4" w:rsidP="002E75E4">
          <w:pPr>
            <w:pStyle w:val="5D1B50C42E5B44159DB6298045376664"/>
          </w:pPr>
          <w:r w:rsidRPr="00B20C90">
            <w:rPr>
              <w:rStyle w:val="Textodelmarcadordeposicin"/>
            </w:rPr>
            <w:t>Elija un elemento.</w:t>
          </w:r>
        </w:p>
      </w:docPartBody>
    </w:docPart>
    <w:docPart>
      <w:docPartPr>
        <w:name w:val="C47056C920404AB78E5645F6E5C4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813C7-02BC-4196-A844-1C1423EB22D6}"/>
      </w:docPartPr>
      <w:docPartBody>
        <w:p w:rsidR="004704B3" w:rsidRDefault="00372F9C" w:rsidP="00372F9C">
          <w:pPr>
            <w:pStyle w:val="C47056C920404AB78E5645F6E5C40B34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70"/>
    <w:rsid w:val="000A5BB5"/>
    <w:rsid w:val="000D32C0"/>
    <w:rsid w:val="002945A1"/>
    <w:rsid w:val="002A3C5E"/>
    <w:rsid w:val="002E75E4"/>
    <w:rsid w:val="00372F9C"/>
    <w:rsid w:val="003F583C"/>
    <w:rsid w:val="004704B3"/>
    <w:rsid w:val="0055110D"/>
    <w:rsid w:val="00586061"/>
    <w:rsid w:val="0059460F"/>
    <w:rsid w:val="007B3BFB"/>
    <w:rsid w:val="009122DC"/>
    <w:rsid w:val="00963D9A"/>
    <w:rsid w:val="00975894"/>
    <w:rsid w:val="00976B29"/>
    <w:rsid w:val="009F6BE4"/>
    <w:rsid w:val="00B10C76"/>
    <w:rsid w:val="00B54A70"/>
    <w:rsid w:val="00D84EEA"/>
    <w:rsid w:val="00F1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72F9C"/>
    <w:rPr>
      <w:color w:val="808080"/>
    </w:rPr>
  </w:style>
  <w:style w:type="paragraph" w:customStyle="1" w:styleId="D0926F70E01E421DBBAA7EDB3AB85804">
    <w:name w:val="D0926F70E01E421DBBAA7EDB3AB85804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1">
    <w:name w:val="D0926F70E01E421DBBAA7EDB3AB85804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">
    <w:name w:val="8DEDB143ECE2477D83D8F1CA276D2387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2">
    <w:name w:val="D0926F70E01E421DBBAA7EDB3AB858042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1">
    <w:name w:val="8DEDB143ECE2477D83D8F1CA276D2387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3">
    <w:name w:val="D0926F70E01E421DBBAA7EDB3AB858043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11E136635E45459964E6FCF3D64597">
    <w:name w:val="A311E136635E45459964E6FCF3D64597"/>
    <w:rsid w:val="00B10C76"/>
  </w:style>
  <w:style w:type="paragraph" w:customStyle="1" w:styleId="D0926F70E01E421DBBAA7EDB3AB858044">
    <w:name w:val="D0926F70E01E421DBBAA7EDB3AB85804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1B50C42E5B44159DB6298045376664">
    <w:name w:val="5D1B50C42E5B44159DB629804537666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47056C920404AB78E5645F6E5C40B34">
    <w:name w:val="C47056C920404AB78E5645F6E5C40B34"/>
    <w:rsid w:val="00372F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177</Words>
  <Characters>979</Characters>
  <Application>Microsoft Office Word</Application>
  <DocSecurity>8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2020-04-23T08:02:00Z</dcterms:created>
  <dcterms:modified xsi:type="dcterms:W3CDTF">2020-04-25T09:32:00Z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