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0F34" w:rsidRPr="00F24C9B" w:rsidRDefault="00D67652" w:rsidP="00F24C9B">
      <w:pPr>
        <w:rPr>
          <w:b/>
          <w:bCs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-356235</wp:posOffset>
                </wp:positionH>
                <wp:positionV relativeFrom="paragraph">
                  <wp:posOffset>144145</wp:posOffset>
                </wp:positionV>
                <wp:extent cx="6035040" cy="278765"/>
                <wp:effectExtent l="0" t="0" r="22860" b="26035"/>
                <wp:wrapNone/>
                <wp:docPr id="37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35040" cy="278765"/>
                        </a:xfrm>
                        <a:prstGeom prst="rect">
                          <a:avLst/>
                        </a:prstGeom>
                        <a:solidFill>
                          <a:srgbClr val="000080"/>
                        </a:solidFill>
                        <a:ln w="9525">
                          <a:solidFill>
                            <a:srgbClr val="00008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0F34" w:rsidRPr="00751997" w:rsidRDefault="00B36C58" w:rsidP="004F775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 xml:space="preserve">INFORME </w:t>
                            </w:r>
                            <w:r w:rsidR="004554C3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DIRECTOR</w:t>
                            </w:r>
                            <w:r w:rsidR="004A2902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/A</w:t>
                            </w:r>
                            <w:r w:rsidR="003A0F3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 xml:space="preserve"> EVALUACIÓN ANUAL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-28.05pt;margin-top:11.35pt;width:475.2pt;height:21.9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" fillcolor="navy" strokecolor="navy">
                <v:textbox>
                  <w:txbxContent>
                    <w:p w:rsidR="003A0F34" w:rsidRPr="00751997" w:rsidRDefault="00B36C58" w:rsidP="004F7759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 xml:space="preserve">INFORME </w:t>
                      </w:r>
                      <w:r w:rsidR="004554C3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DIRECTOR</w:t>
                      </w:r>
                      <w:r w:rsidR="004A2902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/A</w:t>
                      </w:r>
                      <w:r w:rsidR="003A0F3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 xml:space="preserve"> EVALUACIÓN ANUAL</w:t>
                      </w:r>
                    </w:p>
                  </w:txbxContent>
                </v:textbox>
              </v:shape>
            </w:pict>
          </mc:Fallback>
        </mc:AlternateContent>
      </w:r>
    </w:p>
    <w:p w:rsidR="003A0F34" w:rsidRDefault="003A0F34" w:rsidP="004F7759"/>
    <w:p w:rsidR="003A0F34" w:rsidRDefault="003A0F34" w:rsidP="004F7759"/>
    <w:p w:rsidR="003A0F34" w:rsidRDefault="00D67652" w:rsidP="004F7759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51435</wp:posOffset>
                </wp:positionV>
                <wp:extent cx="6022975" cy="269875"/>
                <wp:effectExtent l="0" t="0" r="15875" b="15875"/>
                <wp:wrapNone/>
                <wp:docPr id="8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22975" cy="26987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0F34" w:rsidRPr="00052184" w:rsidRDefault="003A0F34" w:rsidP="004F7759">
                            <w:pPr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1. </w:t>
                            </w:r>
                            <w:r w:rsidRPr="00052184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DATOS DOCTORANDO/A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7" type="#_x0000_t202" style="position:absolute;margin-left:-27pt;margin-top:4.05pt;width:474.25pt;height:21.2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" fillcolor="silver" strokecolor="silver">
                <v:textbox>
                  <w:txbxContent>
                    <w:p w:rsidR="003A0F34" w:rsidRPr="00052184" w:rsidRDefault="003A0F34" w:rsidP="004F7759">
                      <w:pPr>
                        <w:rPr>
                          <w:rFonts w:ascii="Arial" w:hAnsi="Arial" w:cs="Arial"/>
                          <w:b/>
                          <w:bCs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</w:rPr>
                        <w:t xml:space="preserve">1. </w:t>
                      </w:r>
                      <w:r w:rsidRPr="00052184">
                        <w:rPr>
                          <w:rFonts w:ascii="Arial" w:hAnsi="Arial" w:cs="Arial"/>
                          <w:b/>
                          <w:bCs/>
                        </w:rPr>
                        <w:t>DATOS DOCTORANDO/A</w:t>
                      </w:r>
                    </w:p>
                  </w:txbxContent>
                </v:textbox>
              </v:shape>
            </w:pict>
          </mc:Fallback>
        </mc:AlternateContent>
      </w:r>
    </w:p>
    <w:p w:rsidR="003A0F34" w:rsidRDefault="00D67652" w:rsidP="004F7759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1581785</wp:posOffset>
                </wp:positionV>
                <wp:extent cx="6022975" cy="269875"/>
                <wp:effectExtent l="0" t="0" r="15875" b="15875"/>
                <wp:wrapNone/>
                <wp:docPr id="7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22975" cy="26987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0F34" w:rsidRPr="00052184" w:rsidRDefault="003A0F34" w:rsidP="00310AC6">
                            <w:pPr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2.  </w:t>
                            </w:r>
                            <w:r w:rsidR="00B36C58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INFORME ANUAL</w:t>
                            </w:r>
                            <w:r w:rsidR="005857B6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DEL DIRECTOR</w:t>
                            </w:r>
                            <w:r w:rsidR="004A2902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/A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28" type="#_x0000_t202" style="position:absolute;margin-left:-27pt;margin-top:124.55pt;width:474.25pt;height:21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" fillcolor="silver" strokecolor="silver">
                <v:textbox>
                  <w:txbxContent>
                    <w:p w:rsidR="003A0F34" w:rsidRPr="00052184" w:rsidRDefault="003A0F34" w:rsidP="00310AC6">
                      <w:pPr>
                        <w:rPr>
                          <w:rFonts w:ascii="Arial" w:hAnsi="Arial" w:cs="Arial"/>
                          <w:b/>
                          <w:bCs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</w:rPr>
                        <w:t xml:space="preserve">2.  </w:t>
                      </w:r>
                      <w:r w:rsidR="00B36C58">
                        <w:rPr>
                          <w:rFonts w:ascii="Arial" w:hAnsi="Arial" w:cs="Arial"/>
                          <w:b/>
                          <w:bCs/>
                        </w:rPr>
                        <w:t>INFORME ANUAL</w:t>
                      </w:r>
                      <w:r w:rsidR="005857B6">
                        <w:rPr>
                          <w:rFonts w:ascii="Arial" w:hAnsi="Arial" w:cs="Arial"/>
                          <w:b/>
                          <w:bCs/>
                        </w:rPr>
                        <w:t xml:space="preserve"> DEL DIRECTOR</w:t>
                      </w:r>
                      <w:r w:rsidR="004A2902">
                        <w:rPr>
                          <w:rFonts w:ascii="Arial" w:hAnsi="Arial" w:cs="Arial"/>
                          <w:b/>
                          <w:bCs/>
                        </w:rPr>
                        <w:t>/A</w:t>
                      </w:r>
                    </w:p>
                  </w:txbxContent>
                </v:textbox>
              </v:shape>
            </w:pict>
          </mc:Fallback>
        </mc:AlternateContent>
      </w:r>
    </w:p>
    <w:p w:rsidR="003A0F34" w:rsidRDefault="00D67652" w:rsidP="004F7759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-327660</wp:posOffset>
                </wp:positionH>
                <wp:positionV relativeFrom="paragraph">
                  <wp:posOffset>48895</wp:posOffset>
                </wp:positionV>
                <wp:extent cx="6057900" cy="1143000"/>
                <wp:effectExtent l="0" t="0" r="19050" b="19050"/>
                <wp:wrapNone/>
                <wp:docPr id="6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1143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8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0F34" w:rsidRDefault="003A0F34" w:rsidP="004F7759">
                            <w:pPr>
                              <w:spacing w:before="240" w:line="360" w:lineRule="auto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Apellidos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:  …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………………………………………………………………………………………………………..  </w:t>
                            </w:r>
                          </w:p>
                          <w:p w:rsidR="003A0F34" w:rsidRDefault="003A0F34" w:rsidP="004F7759">
                            <w:pPr>
                              <w:spacing w:line="360" w:lineRule="auto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Nombre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:  …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…………………………………………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>DNI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:  ....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……………………………………………</w:t>
                            </w:r>
                          </w:p>
                          <w:p w:rsidR="003A0F34" w:rsidRDefault="00C50D4F" w:rsidP="004F7759">
                            <w:pPr>
                              <w:spacing w:line="360" w:lineRule="auto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Convocatoria de evaluación solicitada</w:t>
                            </w:r>
                            <w:proofErr w:type="gramStart"/>
                            <w:r w:rsidR="003A0F3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: 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Mes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="003A0F3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………………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……………..  Año: </w:t>
                            </w:r>
                            <w:r w:rsidR="003A0F3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…………………………..</w:t>
                            </w:r>
                            <w:r w:rsidR="003A0F3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:rsidR="003A0F34" w:rsidRDefault="003A0F34" w:rsidP="004F7759">
                            <w:pPr>
                              <w:spacing w:line="360" w:lineRule="auto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Curso académico de primera matrícula: ……………………………………………………………...............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29" type="#_x0000_t202" style="position:absolute;margin-left:-25.8pt;margin-top:3.85pt;width:477pt;height:90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" strokecolor="navy">
                <v:textbox>
                  <w:txbxContent>
                    <w:p w:rsidR="003A0F34" w:rsidRDefault="003A0F34" w:rsidP="004F7759">
                      <w:pPr>
                        <w:spacing w:before="240" w:line="360" w:lineRule="auto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Apellidos</w:t>
                      </w:r>
                      <w:proofErr w:type="gramStart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:  …</w:t>
                      </w:r>
                      <w:proofErr w:type="gramEnd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………………………………………………………………………………………………………..  </w:t>
                      </w:r>
                    </w:p>
                    <w:p w:rsidR="003A0F34" w:rsidRDefault="003A0F34" w:rsidP="004F7759">
                      <w:pPr>
                        <w:spacing w:line="360" w:lineRule="auto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Nombre</w:t>
                      </w:r>
                      <w:proofErr w:type="gramStart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:  …</w:t>
                      </w:r>
                      <w:proofErr w:type="gramEnd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…………………………………………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>DNI</w:t>
                      </w:r>
                      <w:proofErr w:type="gramStart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:  ....</w:t>
                      </w:r>
                      <w:proofErr w:type="gramEnd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……………………………………………</w:t>
                      </w:r>
                    </w:p>
                    <w:p w:rsidR="003A0F34" w:rsidRDefault="00C50D4F" w:rsidP="004F7759">
                      <w:pPr>
                        <w:spacing w:line="360" w:lineRule="auto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Convocatoria de evaluación solicitada</w:t>
                      </w:r>
                      <w:proofErr w:type="gramStart"/>
                      <w:r w:rsidR="003A0F34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: 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Mes</w:t>
                      </w:r>
                      <w:proofErr w:type="gramEnd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: </w:t>
                      </w:r>
                      <w:r w:rsidR="003A0F34">
                        <w:rPr>
                          <w:rFonts w:ascii="Arial" w:hAnsi="Arial" w:cs="Arial"/>
                          <w:sz w:val="20"/>
                          <w:szCs w:val="20"/>
                        </w:rPr>
                        <w:t>………………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……………..  Año: </w:t>
                      </w:r>
                      <w:r w:rsidR="003A0F34">
                        <w:rPr>
                          <w:rFonts w:ascii="Arial" w:hAnsi="Arial" w:cs="Arial"/>
                          <w:sz w:val="20"/>
                          <w:szCs w:val="20"/>
                        </w:rPr>
                        <w:t>…………………………..</w:t>
                      </w:r>
                      <w:r w:rsidR="003A0F34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</w:p>
                    <w:p w:rsidR="003A0F34" w:rsidRDefault="003A0F34" w:rsidP="004F7759">
                      <w:pPr>
                        <w:spacing w:line="360" w:lineRule="auto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Curso académico de primera matrícula: ……………………………………………………………...............</w:t>
                      </w:r>
                    </w:p>
                  </w:txbxContent>
                </v:textbox>
              </v:shape>
            </w:pict>
          </mc:Fallback>
        </mc:AlternateContent>
      </w:r>
    </w:p>
    <w:p w:rsidR="003A0F34" w:rsidRDefault="003A0F34" w:rsidP="004F7759"/>
    <w:p w:rsidR="003A0F34" w:rsidRDefault="003A0F34" w:rsidP="004F7759"/>
    <w:p w:rsidR="003A0F34" w:rsidRDefault="003A0F34" w:rsidP="004F7759"/>
    <w:p w:rsidR="003A0F34" w:rsidRDefault="003A0F34" w:rsidP="004F7759"/>
    <w:p w:rsidR="003A0F34" w:rsidRDefault="003A0F34" w:rsidP="00310AC6">
      <w:pPr>
        <w:suppressAutoHyphens w:val="0"/>
      </w:pPr>
      <w:r>
        <w:t xml:space="preserve"> </w:t>
      </w:r>
    </w:p>
    <w:p w:rsidR="003A0F34" w:rsidRDefault="003A0F34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D67652">
      <w:pPr>
        <w:suppressAutoHyphens w:val="0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50165</wp:posOffset>
                </wp:positionV>
                <wp:extent cx="6057900" cy="6262370"/>
                <wp:effectExtent l="0" t="0" r="19050" b="24130"/>
                <wp:wrapNone/>
                <wp:docPr id="5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6262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8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2902" w:rsidRDefault="004A2902" w:rsidP="004A2902">
                            <w:pPr>
                              <w:pStyle w:val="Prrafodelista"/>
                              <w:numPr>
                                <w:ilvl w:val="0"/>
                                <w:numId w:val="3"/>
                              </w:numPr>
                              <w:spacing w:before="240" w:after="240"/>
                              <w:jc w:val="both"/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</w:rPr>
                            </w:pPr>
                            <w:r w:rsidRPr="004A2902">
                              <w:rPr>
                                <w:rFonts w:ascii="Arial" w:hAnsi="Arial" w:cs="Arial"/>
                                <w:b/>
                                <w:i/>
                                <w:iCs/>
                                <w:color w:val="999999"/>
                                <w:sz w:val="20"/>
                                <w:szCs w:val="20"/>
                                <w:u w:val="single"/>
                              </w:rPr>
                              <w:t>Primera evaluación del plan de investigación</w:t>
                            </w:r>
                            <w:r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</w:rPr>
                              <w:t xml:space="preserve">: el/la director/a deberá informar sobre la </w:t>
                            </w:r>
                            <w:r w:rsidRPr="004A2902"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  <w:u w:val="single"/>
                              </w:rPr>
                              <w:t>adecuación al programa</w:t>
                            </w:r>
                            <w:r w:rsidRPr="004A2902"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4A2902"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  <w:u w:val="single"/>
                              </w:rPr>
                              <w:t>relevancia</w:t>
                            </w:r>
                            <w:r w:rsidRPr="004A2902"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4A2902"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  <w:u w:val="single"/>
                              </w:rPr>
                              <w:t>concreción</w:t>
                            </w:r>
                            <w:r w:rsidRPr="004A2902"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4A2902"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  <w:u w:val="single"/>
                              </w:rPr>
                              <w:t>viabilidad e impacto</w:t>
                            </w:r>
                            <w:r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</w:rPr>
                              <w:t xml:space="preserve"> del plan de investigación propuesto.</w:t>
                            </w:r>
                          </w:p>
                          <w:p w:rsidR="003A0F34" w:rsidRDefault="004A2902" w:rsidP="004A2902">
                            <w:pPr>
                              <w:pStyle w:val="Prrafodelista"/>
                              <w:numPr>
                                <w:ilvl w:val="0"/>
                                <w:numId w:val="3"/>
                              </w:numPr>
                              <w:spacing w:before="240" w:after="240"/>
                              <w:jc w:val="both"/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</w:rPr>
                            </w:pPr>
                            <w:r w:rsidRPr="004A2902">
                              <w:rPr>
                                <w:rFonts w:ascii="Arial" w:hAnsi="Arial" w:cs="Arial"/>
                                <w:b/>
                                <w:i/>
                                <w:iCs/>
                                <w:color w:val="999999"/>
                                <w:sz w:val="20"/>
                                <w:szCs w:val="20"/>
                                <w:u w:val="single"/>
                              </w:rPr>
                              <w:t xml:space="preserve">Segunda y sucesivas evaluaciones del plan de </w:t>
                            </w:r>
                            <w:r>
                              <w:rPr>
                                <w:rFonts w:ascii="Arial" w:hAnsi="Arial" w:cs="Arial"/>
                                <w:b/>
                                <w:i/>
                                <w:iCs/>
                                <w:color w:val="999999"/>
                                <w:sz w:val="20"/>
                                <w:szCs w:val="20"/>
                                <w:u w:val="single"/>
                              </w:rPr>
                              <w:t>investigación:</w:t>
                            </w:r>
                            <w:r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</w:rPr>
                              <w:t>el/</w:t>
                            </w:r>
                            <w:r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</w:rPr>
                              <w:t>la director</w:t>
                            </w:r>
                            <w:r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</w:rPr>
                              <w:t xml:space="preserve">/a </w:t>
                            </w:r>
                            <w:r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</w:rPr>
                              <w:t>deber informar sobre el grado de desarrollo del plan de investigación, consecución de objetivos, cambios que se han realizado con respecto al pla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</w:rPr>
                              <w:t xml:space="preserve">n inicial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</w:rPr>
                              <w:t>etc</w:t>
                            </w:r>
                            <w:proofErr w:type="spellEnd"/>
                          </w:p>
                          <w:p w:rsidR="004A2902" w:rsidRDefault="004A2902" w:rsidP="004A2902">
                            <w:pPr>
                              <w:pStyle w:val="Prrafodelista"/>
                              <w:spacing w:before="240" w:after="240"/>
                              <w:jc w:val="both"/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</w:rPr>
                            </w:pPr>
                          </w:p>
                          <w:p w:rsidR="004A2902" w:rsidRPr="004A2902" w:rsidRDefault="004A2902" w:rsidP="004A2902">
                            <w:pPr>
                              <w:pStyle w:val="Prrafodelista"/>
                              <w:spacing w:before="240" w:after="240"/>
                              <w:jc w:val="both"/>
                              <w:rPr>
                                <w:rFonts w:ascii="Arial" w:hAnsi="Arial" w:cs="Arial"/>
                                <w:i/>
                                <w:iCs/>
                                <w:color w:val="999999"/>
                                <w:sz w:val="20"/>
                                <w:szCs w:val="20"/>
                              </w:rPr>
                            </w:pPr>
                          </w:p>
                          <w:p w:rsidR="00356CDD" w:rsidRPr="00356CDD" w:rsidRDefault="00356CDD" w:rsidP="004A2902">
                            <w:pPr>
                              <w:pStyle w:val="Prrafodelista"/>
                              <w:numPr>
                                <w:ilvl w:val="0"/>
                                <w:numId w:val="4"/>
                              </w:numPr>
                              <w:spacing w:after="120" w:line="360" w:lineRule="auto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356CDD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u w:val="single"/>
                                <w:lang w:val="es-ES_tradnl"/>
                              </w:rPr>
                              <w:t>Plan de Investigación propuesto</w:t>
                            </w:r>
                            <w:r w:rsidR="00705A56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u w:val="single"/>
                                <w:lang w:val="es-ES_tradnl"/>
                              </w:rPr>
                              <w:t>:</w:t>
                            </w:r>
                            <w:r w:rsidRPr="00356CDD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u w:val="single"/>
                                <w:lang w:val="es-ES_tradnl"/>
                              </w:rPr>
                              <w:t xml:space="preserve"> </w:t>
                            </w:r>
                            <w:r w:rsidRPr="00356CDD"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  <w:u w:val="single"/>
                                <w:lang w:val="es-ES_tradnl"/>
                              </w:rPr>
                              <w:t>(R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  <w:u w:val="single"/>
                                <w:lang w:val="es-ES_tradnl"/>
                              </w:rPr>
                              <w:t xml:space="preserve">ellenar este apartado solo si el/la director/a </w:t>
                            </w:r>
                            <w:r w:rsidR="004A2902"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  <w:u w:val="single"/>
                                <w:lang w:val="es-ES_tradnl"/>
                              </w:rPr>
                              <w:t>es diferente al tutor/a</w:t>
                            </w:r>
                            <w:r w:rsidRPr="00356CDD"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  <w:u w:val="single"/>
                                <w:lang w:val="es-ES_tradnl"/>
                              </w:rPr>
                              <w:t>)</w:t>
                            </w:r>
                          </w:p>
                          <w:p w:rsidR="00C50D4F" w:rsidRDefault="00C50D4F" w:rsidP="00C50D4F">
                            <w:pPr>
                              <w:spacing w:after="120" w:line="360" w:lineRule="auto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4A2902" w:rsidRPr="00C50D4F" w:rsidRDefault="004A2902" w:rsidP="00C50D4F">
                            <w:pPr>
                              <w:spacing w:after="120" w:line="360" w:lineRule="auto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3A0F34" w:rsidRPr="00C50D4F" w:rsidRDefault="00C50D4F" w:rsidP="004A2902">
                            <w:pPr>
                              <w:pStyle w:val="Prrafodelista"/>
                              <w:numPr>
                                <w:ilvl w:val="0"/>
                                <w:numId w:val="4"/>
                              </w:numPr>
                              <w:spacing w:after="120" w:line="360" w:lineRule="auto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C50D4F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u w:val="single"/>
                                <w:lang w:val="es-ES_tradnl"/>
                              </w:rPr>
                              <w:t>Valoración general:</w:t>
                            </w:r>
                          </w:p>
                          <w:p w:rsidR="003A0F34" w:rsidRDefault="003A0F34" w:rsidP="004F7759">
                            <w:pPr>
                              <w:spacing w:line="360" w:lineRule="auto"/>
                              <w:jc w:val="both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:rsidR="00B36C58" w:rsidRDefault="00B36C58" w:rsidP="004F7759">
                            <w:pPr>
                              <w:spacing w:line="360" w:lineRule="auto"/>
                              <w:jc w:val="both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B36C58" w:rsidRDefault="00B36C58" w:rsidP="004F7759">
                            <w:pPr>
                              <w:spacing w:line="360" w:lineRule="auto"/>
                              <w:jc w:val="both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B36C58" w:rsidRDefault="00B36C58" w:rsidP="004F7759">
                            <w:pPr>
                              <w:spacing w:line="360" w:lineRule="auto"/>
                              <w:jc w:val="both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B36C58" w:rsidRDefault="00B36C58" w:rsidP="004F7759">
                            <w:pPr>
                              <w:spacing w:line="360" w:lineRule="auto"/>
                              <w:jc w:val="both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B36C58" w:rsidRDefault="00B36C58" w:rsidP="004F7759">
                            <w:pPr>
                              <w:spacing w:line="360" w:lineRule="auto"/>
                              <w:jc w:val="both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30" type="#_x0000_t202" style="position:absolute;margin-left:-27pt;margin-top:3.95pt;width:477pt;height:49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" strokecolor="navy">
                <v:textbox>
                  <w:txbxContent>
                    <w:p w:rsidR="004A2902" w:rsidRDefault="004A2902" w:rsidP="004A2902">
                      <w:pPr>
                        <w:pStyle w:val="Prrafodelista"/>
                        <w:numPr>
                          <w:ilvl w:val="0"/>
                          <w:numId w:val="3"/>
                        </w:numPr>
                        <w:spacing w:before="240" w:after="240"/>
                        <w:jc w:val="both"/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</w:rPr>
                      </w:pPr>
                      <w:r w:rsidRPr="004A2902">
                        <w:rPr>
                          <w:rFonts w:ascii="Arial" w:hAnsi="Arial" w:cs="Arial"/>
                          <w:b/>
                          <w:i/>
                          <w:iCs/>
                          <w:color w:val="999999"/>
                          <w:sz w:val="20"/>
                          <w:szCs w:val="20"/>
                          <w:u w:val="single"/>
                        </w:rPr>
                        <w:t>Primera evaluación del plan de investigación</w:t>
                      </w:r>
                      <w:r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</w:rPr>
                        <w:t xml:space="preserve">: el/la director/a deberá informar sobre la </w:t>
                      </w:r>
                      <w:r w:rsidRPr="004A2902"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  <w:u w:val="single"/>
                        </w:rPr>
                        <w:t>adecuación al programa</w:t>
                      </w:r>
                      <w:r w:rsidRPr="004A2902"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</w:rPr>
                        <w:t xml:space="preserve">, </w:t>
                      </w:r>
                      <w:r w:rsidRPr="004A2902"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  <w:u w:val="single"/>
                        </w:rPr>
                        <w:t>relevancia</w:t>
                      </w:r>
                      <w:r w:rsidRPr="004A2902"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</w:rPr>
                        <w:t xml:space="preserve">, </w:t>
                      </w:r>
                      <w:r w:rsidRPr="004A2902"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  <w:u w:val="single"/>
                        </w:rPr>
                        <w:t>concreción</w:t>
                      </w:r>
                      <w:r w:rsidRPr="004A2902"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</w:rPr>
                        <w:t xml:space="preserve">, </w:t>
                      </w:r>
                      <w:r w:rsidRPr="004A2902"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  <w:u w:val="single"/>
                        </w:rPr>
                        <w:t>viabilidad e impacto</w:t>
                      </w:r>
                      <w:r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</w:rPr>
                        <w:t xml:space="preserve"> del plan de investigación propuesto.</w:t>
                      </w:r>
                    </w:p>
                    <w:p w:rsidR="003A0F34" w:rsidRDefault="004A2902" w:rsidP="004A2902">
                      <w:pPr>
                        <w:pStyle w:val="Prrafodelista"/>
                        <w:numPr>
                          <w:ilvl w:val="0"/>
                          <w:numId w:val="3"/>
                        </w:numPr>
                        <w:spacing w:before="240" w:after="240"/>
                        <w:jc w:val="both"/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</w:rPr>
                      </w:pPr>
                      <w:r w:rsidRPr="004A2902">
                        <w:rPr>
                          <w:rFonts w:ascii="Arial" w:hAnsi="Arial" w:cs="Arial"/>
                          <w:b/>
                          <w:i/>
                          <w:iCs/>
                          <w:color w:val="999999"/>
                          <w:sz w:val="20"/>
                          <w:szCs w:val="20"/>
                          <w:u w:val="single"/>
                        </w:rPr>
                        <w:t xml:space="preserve">Segunda y sucesivas evaluaciones del plan de </w:t>
                      </w:r>
                      <w:r>
                        <w:rPr>
                          <w:rFonts w:ascii="Arial" w:hAnsi="Arial" w:cs="Arial"/>
                          <w:b/>
                          <w:i/>
                          <w:iCs/>
                          <w:color w:val="999999"/>
                          <w:sz w:val="20"/>
                          <w:szCs w:val="20"/>
                          <w:u w:val="single"/>
                        </w:rPr>
                        <w:t>investigación:</w:t>
                      </w:r>
                      <w:r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</w:rPr>
                        <w:t>el/</w:t>
                      </w:r>
                      <w:r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</w:rPr>
                        <w:t>la director</w:t>
                      </w:r>
                      <w:r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</w:rPr>
                        <w:t xml:space="preserve">/a </w:t>
                      </w:r>
                      <w:r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</w:rPr>
                        <w:t>deber informar sobre el grado de desarrollo del plan de investigación, consecución de objetivos, cambios que se han realizado con respecto al pla</w:t>
                      </w:r>
                      <w:bookmarkStart w:id="1" w:name="_GoBack"/>
                      <w:bookmarkEnd w:id="1"/>
                      <w:r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</w:rPr>
                        <w:t xml:space="preserve">n inicial </w:t>
                      </w:r>
                      <w:proofErr w:type="spellStart"/>
                      <w:r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</w:rPr>
                        <w:t>etc</w:t>
                      </w:r>
                      <w:proofErr w:type="spellEnd"/>
                    </w:p>
                    <w:p w:rsidR="004A2902" w:rsidRDefault="004A2902" w:rsidP="004A2902">
                      <w:pPr>
                        <w:pStyle w:val="Prrafodelista"/>
                        <w:spacing w:before="240" w:after="240"/>
                        <w:jc w:val="both"/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</w:rPr>
                      </w:pPr>
                    </w:p>
                    <w:p w:rsidR="004A2902" w:rsidRPr="004A2902" w:rsidRDefault="004A2902" w:rsidP="004A2902">
                      <w:pPr>
                        <w:pStyle w:val="Prrafodelista"/>
                        <w:spacing w:before="240" w:after="240"/>
                        <w:jc w:val="both"/>
                        <w:rPr>
                          <w:rFonts w:ascii="Arial" w:hAnsi="Arial" w:cs="Arial"/>
                          <w:i/>
                          <w:iCs/>
                          <w:color w:val="999999"/>
                          <w:sz w:val="20"/>
                          <w:szCs w:val="20"/>
                        </w:rPr>
                      </w:pPr>
                    </w:p>
                    <w:p w:rsidR="00356CDD" w:rsidRPr="00356CDD" w:rsidRDefault="00356CDD" w:rsidP="004A2902">
                      <w:pPr>
                        <w:pStyle w:val="Prrafodelista"/>
                        <w:numPr>
                          <w:ilvl w:val="0"/>
                          <w:numId w:val="4"/>
                        </w:numPr>
                        <w:spacing w:after="120" w:line="360" w:lineRule="auto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356CDD">
                        <w:rPr>
                          <w:rFonts w:ascii="Arial" w:hAnsi="Arial" w:cs="Arial"/>
                          <w:b/>
                          <w:sz w:val="20"/>
                          <w:szCs w:val="20"/>
                          <w:u w:val="single"/>
                          <w:lang w:val="es-ES_tradnl"/>
                        </w:rPr>
                        <w:t>Plan de Investigación propuesto</w:t>
                      </w:r>
                      <w:r w:rsidR="00705A56">
                        <w:rPr>
                          <w:rFonts w:ascii="Arial" w:hAnsi="Arial" w:cs="Arial"/>
                          <w:b/>
                          <w:sz w:val="20"/>
                          <w:szCs w:val="20"/>
                          <w:u w:val="single"/>
                          <w:lang w:val="es-ES_tradnl"/>
                        </w:rPr>
                        <w:t>:</w:t>
                      </w:r>
                      <w:r w:rsidRPr="00356CDD">
                        <w:rPr>
                          <w:rFonts w:ascii="Arial" w:hAnsi="Arial" w:cs="Arial"/>
                          <w:b/>
                          <w:sz w:val="20"/>
                          <w:szCs w:val="20"/>
                          <w:u w:val="single"/>
                          <w:lang w:val="es-ES_tradnl"/>
                        </w:rPr>
                        <w:t xml:space="preserve"> </w:t>
                      </w:r>
                      <w:r w:rsidRPr="00356CDD">
                        <w:rPr>
                          <w:rFonts w:ascii="Arial" w:hAnsi="Arial" w:cs="Arial"/>
                          <w:b/>
                          <w:color w:val="FF0000"/>
                          <w:sz w:val="20"/>
                          <w:szCs w:val="20"/>
                          <w:u w:val="single"/>
                          <w:lang w:val="es-ES_tradnl"/>
                        </w:rPr>
                        <w:t>(R</w:t>
                      </w:r>
                      <w:r>
                        <w:rPr>
                          <w:rFonts w:ascii="Arial" w:hAnsi="Arial" w:cs="Arial"/>
                          <w:b/>
                          <w:color w:val="FF0000"/>
                          <w:sz w:val="20"/>
                          <w:szCs w:val="20"/>
                          <w:u w:val="single"/>
                          <w:lang w:val="es-ES_tradnl"/>
                        </w:rPr>
                        <w:t xml:space="preserve">ellenar este apartado solo si el/la director/a </w:t>
                      </w:r>
                      <w:r w:rsidR="004A2902">
                        <w:rPr>
                          <w:rFonts w:ascii="Arial" w:hAnsi="Arial" w:cs="Arial"/>
                          <w:b/>
                          <w:color w:val="FF0000"/>
                          <w:sz w:val="20"/>
                          <w:szCs w:val="20"/>
                          <w:u w:val="single"/>
                          <w:lang w:val="es-ES_tradnl"/>
                        </w:rPr>
                        <w:t>es diferente al tutor/a</w:t>
                      </w:r>
                      <w:r w:rsidRPr="00356CDD">
                        <w:rPr>
                          <w:rFonts w:ascii="Arial" w:hAnsi="Arial" w:cs="Arial"/>
                          <w:b/>
                          <w:color w:val="FF0000"/>
                          <w:sz w:val="20"/>
                          <w:szCs w:val="20"/>
                          <w:u w:val="single"/>
                          <w:lang w:val="es-ES_tradnl"/>
                        </w:rPr>
                        <w:t>)</w:t>
                      </w:r>
                    </w:p>
                    <w:p w:rsidR="00C50D4F" w:rsidRDefault="00C50D4F" w:rsidP="00C50D4F">
                      <w:pPr>
                        <w:spacing w:after="120" w:line="360" w:lineRule="auto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4A2902" w:rsidRPr="00C50D4F" w:rsidRDefault="004A2902" w:rsidP="00C50D4F">
                      <w:pPr>
                        <w:spacing w:after="120" w:line="360" w:lineRule="auto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3A0F34" w:rsidRPr="00C50D4F" w:rsidRDefault="00C50D4F" w:rsidP="004A2902">
                      <w:pPr>
                        <w:pStyle w:val="Prrafodelista"/>
                        <w:numPr>
                          <w:ilvl w:val="0"/>
                          <w:numId w:val="4"/>
                        </w:numPr>
                        <w:spacing w:after="120" w:line="360" w:lineRule="auto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C50D4F">
                        <w:rPr>
                          <w:rFonts w:ascii="Arial" w:hAnsi="Arial" w:cs="Arial"/>
                          <w:b/>
                          <w:sz w:val="20"/>
                          <w:szCs w:val="20"/>
                          <w:u w:val="single"/>
                          <w:lang w:val="es-ES_tradnl"/>
                        </w:rPr>
                        <w:t>Valoración general:</w:t>
                      </w:r>
                    </w:p>
                    <w:p w:rsidR="003A0F34" w:rsidRDefault="003A0F34" w:rsidP="004F7759">
                      <w:pPr>
                        <w:spacing w:line="360" w:lineRule="auto"/>
                        <w:jc w:val="both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</w:p>
                    <w:p w:rsidR="00B36C58" w:rsidRDefault="00B36C58" w:rsidP="004F7759">
                      <w:pPr>
                        <w:spacing w:line="360" w:lineRule="auto"/>
                        <w:jc w:val="both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B36C58" w:rsidRDefault="00B36C58" w:rsidP="004F7759">
                      <w:pPr>
                        <w:spacing w:line="360" w:lineRule="auto"/>
                        <w:jc w:val="both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B36C58" w:rsidRDefault="00B36C58" w:rsidP="004F7759">
                      <w:pPr>
                        <w:spacing w:line="360" w:lineRule="auto"/>
                        <w:jc w:val="both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B36C58" w:rsidRDefault="00B36C58" w:rsidP="004F7759">
                      <w:pPr>
                        <w:spacing w:line="360" w:lineRule="auto"/>
                        <w:jc w:val="both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B36C58" w:rsidRDefault="00B36C58" w:rsidP="004F7759">
                      <w:pPr>
                        <w:spacing w:line="360" w:lineRule="auto"/>
                        <w:jc w:val="both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B36C58">
      <w:pPr>
        <w:suppressAutoHyphens w:val="0"/>
      </w:pPr>
    </w:p>
    <w:p w:rsidR="00B36C58" w:rsidRDefault="00D67652">
      <w:pPr>
        <w:suppressAutoHyphens w:val="0"/>
      </w:pPr>
      <w:r>
        <w:br w:type="page"/>
      </w:r>
      <w:r>
        <w:rPr>
          <w:noProof/>
          <w:lang w:eastAsia="es-ES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-304800</wp:posOffset>
                </wp:positionH>
                <wp:positionV relativeFrom="paragraph">
                  <wp:posOffset>264160</wp:posOffset>
                </wp:positionV>
                <wp:extent cx="6057900" cy="6262370"/>
                <wp:effectExtent l="0" t="0" r="19050" b="24130"/>
                <wp:wrapNone/>
                <wp:docPr id="4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6262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8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67652" w:rsidRDefault="00D67652" w:rsidP="00D67652">
                            <w:pPr>
                              <w:spacing w:after="120" w:line="360" w:lineRule="auto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D67652" w:rsidRDefault="00D67652" w:rsidP="00D67652">
                            <w:pPr>
                              <w:spacing w:after="120" w:line="360" w:lineRule="auto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D67652" w:rsidRDefault="00D67652" w:rsidP="00D67652">
                            <w:pPr>
                              <w:spacing w:after="120" w:line="360" w:lineRule="auto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D67652" w:rsidRDefault="00D67652" w:rsidP="00D67652">
                            <w:pPr>
                              <w:spacing w:after="120" w:line="360" w:lineRule="auto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D67652" w:rsidRDefault="00D67652" w:rsidP="00D67652">
                            <w:pPr>
                              <w:spacing w:after="120" w:line="360" w:lineRule="auto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D67652" w:rsidRDefault="00D67652" w:rsidP="00D67652">
                            <w:pPr>
                              <w:spacing w:after="120" w:line="360" w:lineRule="auto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D67652" w:rsidRDefault="00D67652" w:rsidP="00D67652">
                            <w:pPr>
                              <w:spacing w:after="120" w:line="360" w:lineRule="auto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D67652" w:rsidRDefault="00D67652" w:rsidP="00D67652">
                            <w:pPr>
                              <w:spacing w:line="360" w:lineRule="auto"/>
                              <w:jc w:val="both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:rsidR="00D67652" w:rsidRDefault="00D67652" w:rsidP="00D67652">
                            <w:pPr>
                              <w:spacing w:line="360" w:lineRule="auto"/>
                              <w:jc w:val="both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D67652" w:rsidRDefault="00D67652" w:rsidP="00D67652">
                            <w:pPr>
                              <w:spacing w:line="360" w:lineRule="auto"/>
                              <w:jc w:val="both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D67652" w:rsidRDefault="00D67652" w:rsidP="00D67652">
                            <w:pPr>
                              <w:spacing w:line="360" w:lineRule="auto"/>
                              <w:jc w:val="both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D67652" w:rsidRDefault="00D67652" w:rsidP="00D67652">
                            <w:pPr>
                              <w:spacing w:line="360" w:lineRule="auto"/>
                              <w:jc w:val="both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24pt;margin-top:20.8pt;width:477pt;height:493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" strokecolor="navy">
                <v:textbox>
                  <w:txbxContent>
                    <w:p w:rsidR="00D67652" w:rsidRDefault="00D67652" w:rsidP="00D67652">
                      <w:pPr>
                        <w:spacing w:after="120" w:line="360" w:lineRule="auto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D67652" w:rsidRDefault="00D67652" w:rsidP="00D67652">
                      <w:pPr>
                        <w:spacing w:after="120" w:line="360" w:lineRule="auto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D67652" w:rsidRDefault="00D67652" w:rsidP="00D67652">
                      <w:pPr>
                        <w:spacing w:after="120" w:line="360" w:lineRule="auto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D67652" w:rsidRDefault="00D67652" w:rsidP="00D67652">
                      <w:pPr>
                        <w:spacing w:after="120" w:line="360" w:lineRule="auto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D67652" w:rsidRDefault="00D67652" w:rsidP="00D67652">
                      <w:pPr>
                        <w:spacing w:after="120" w:line="360" w:lineRule="auto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D67652" w:rsidRDefault="00D67652" w:rsidP="00D67652">
                      <w:pPr>
                        <w:spacing w:after="120" w:line="360" w:lineRule="auto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D67652" w:rsidRDefault="00D67652" w:rsidP="00D67652">
                      <w:pPr>
                        <w:spacing w:after="120" w:line="360" w:lineRule="auto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D67652" w:rsidRDefault="00D67652" w:rsidP="00D67652">
                      <w:pPr>
                        <w:spacing w:line="360" w:lineRule="auto"/>
                        <w:jc w:val="both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</w:p>
                    <w:p w:rsidR="00D67652" w:rsidRDefault="00D67652" w:rsidP="00D67652">
                      <w:pPr>
                        <w:spacing w:line="360" w:lineRule="auto"/>
                        <w:jc w:val="both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D67652" w:rsidRDefault="00D67652" w:rsidP="00D67652">
                      <w:pPr>
                        <w:spacing w:line="360" w:lineRule="auto"/>
                        <w:jc w:val="both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D67652" w:rsidRDefault="00D67652" w:rsidP="00D67652">
                      <w:pPr>
                        <w:spacing w:line="360" w:lineRule="auto"/>
                        <w:jc w:val="both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D67652" w:rsidRDefault="00D67652" w:rsidP="00D67652">
                      <w:pPr>
                        <w:spacing w:line="360" w:lineRule="auto"/>
                        <w:jc w:val="both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-285750</wp:posOffset>
                </wp:positionH>
                <wp:positionV relativeFrom="paragraph">
                  <wp:posOffset>6741160</wp:posOffset>
                </wp:positionV>
                <wp:extent cx="6057900" cy="2203450"/>
                <wp:effectExtent l="0" t="0" r="19050" b="25400"/>
                <wp:wrapNone/>
                <wp:docPr id="3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2203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8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0F34" w:rsidRDefault="003A0F34" w:rsidP="00310AC6">
                            <w:pPr>
                              <w:spacing w:after="120" w:line="360" w:lineRule="auto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2F07CE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3A0F34" w:rsidRDefault="003A0F34" w:rsidP="00310AC6">
                            <w:pPr>
                              <w:spacing w:line="360" w:lineRule="auto"/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En Málaga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 …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…..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de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…………….….…… de ………….</w:t>
                            </w:r>
                          </w:p>
                          <w:p w:rsidR="003A0F34" w:rsidRDefault="003A0F34" w:rsidP="00310AC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3A0F34" w:rsidRDefault="003A0F34" w:rsidP="00B36C5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El/La </w:t>
                            </w:r>
                            <w:r w:rsidR="00705A5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director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/a</w:t>
                            </w:r>
                          </w:p>
                          <w:p w:rsidR="003A0F34" w:rsidRDefault="003A0F34" w:rsidP="00B36C5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3A0F34" w:rsidRDefault="003A0F34" w:rsidP="00B36C5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3A0F34" w:rsidRDefault="003A0F34" w:rsidP="00B36C5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3A0F34" w:rsidRDefault="003A0F34" w:rsidP="00B36C5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3A0F34" w:rsidRDefault="003A0F34" w:rsidP="00B36C58">
                            <w:pPr>
                              <w:spacing w:line="480" w:lineRule="auto"/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Fdo</w:t>
                            </w:r>
                            <w:proofErr w:type="spellEnd"/>
                            <w:proofErr w:type="gramStart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:  …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……………………………..</w:t>
                            </w:r>
                          </w:p>
                          <w:p w:rsidR="003A0F34" w:rsidRPr="002F07CE" w:rsidRDefault="003A0F34" w:rsidP="00F24C9B">
                            <w:pPr>
                              <w:spacing w:line="360" w:lineRule="auto"/>
                              <w:jc w:val="both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      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22.5pt;margin-top:530.8pt;width:477pt;height:173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" strokecolor="navy">
                <v:textbox>
                  <w:txbxContent>
                    <w:p w:rsidR="003A0F34" w:rsidRDefault="003A0F34" w:rsidP="00310AC6">
                      <w:pPr>
                        <w:spacing w:after="120" w:line="360" w:lineRule="auto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2F07CE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</w:p>
                    <w:p w:rsidR="003A0F34" w:rsidRDefault="003A0F34" w:rsidP="00310AC6">
                      <w:pPr>
                        <w:spacing w:line="360" w:lineRule="auto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En Málaga </w:t>
                      </w:r>
                      <w:proofErr w:type="gramStart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a …</w:t>
                      </w:r>
                      <w:proofErr w:type="gramEnd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….. </w:t>
                      </w:r>
                      <w:proofErr w:type="gramStart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de</w:t>
                      </w:r>
                      <w:proofErr w:type="gramEnd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…………….….…… de ………….</w:t>
                      </w:r>
                    </w:p>
                    <w:p w:rsidR="003A0F34" w:rsidRDefault="003A0F34" w:rsidP="00310AC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3A0F34" w:rsidRDefault="003A0F34" w:rsidP="00B36C58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El/La </w:t>
                      </w:r>
                      <w:r w:rsidR="00705A56">
                        <w:rPr>
                          <w:rFonts w:ascii="Arial" w:hAnsi="Arial" w:cs="Arial"/>
                          <w:sz w:val="20"/>
                          <w:szCs w:val="20"/>
                        </w:rPr>
                        <w:t>director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/a</w:t>
                      </w:r>
                    </w:p>
                    <w:p w:rsidR="003A0F34" w:rsidRDefault="003A0F34" w:rsidP="00B36C58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3A0F34" w:rsidRDefault="003A0F34" w:rsidP="00B36C58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3A0F34" w:rsidRDefault="003A0F34" w:rsidP="00B36C58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3A0F34" w:rsidRDefault="003A0F34" w:rsidP="00B36C58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3A0F34" w:rsidRDefault="003A0F34" w:rsidP="00B36C58">
                      <w:pPr>
                        <w:spacing w:line="480" w:lineRule="auto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Fdo</w:t>
                      </w:r>
                      <w:proofErr w:type="spellEnd"/>
                      <w:proofErr w:type="gramStart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:  …</w:t>
                      </w:r>
                      <w:proofErr w:type="gramEnd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……………………………..</w:t>
                      </w:r>
                    </w:p>
                    <w:p w:rsidR="003A0F34" w:rsidRPr="002F07CE" w:rsidRDefault="003A0F34" w:rsidP="00F24C9B">
                      <w:pPr>
                        <w:spacing w:line="360" w:lineRule="auto"/>
                        <w:jc w:val="both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      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sectPr w:rsidR="00B36C58" w:rsidSect="00253E81">
      <w:headerReference w:type="default" r:id="rId8"/>
      <w:footerReference w:type="even" r:id="rId9"/>
      <w:pgSz w:w="11900" w:h="16840"/>
      <w:pgMar w:top="1417" w:right="1701" w:bottom="1417" w:left="1701" w:header="709" w:footer="3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BA4" w:rsidRDefault="005C2BA4" w:rsidP="00AE5BBD">
      <w:r>
        <w:separator/>
      </w:r>
    </w:p>
  </w:endnote>
  <w:endnote w:type="continuationSeparator" w:id="0">
    <w:p w:rsidR="005C2BA4" w:rsidRDefault="005C2BA4" w:rsidP="00AE5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Lucida Grande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F34" w:rsidRDefault="003A0F34" w:rsidP="00530BC3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3A0F34" w:rsidRDefault="003A0F34" w:rsidP="00AE5BBD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BA4" w:rsidRDefault="005C2BA4" w:rsidP="00AE5BBD">
      <w:r>
        <w:separator/>
      </w:r>
    </w:p>
  </w:footnote>
  <w:footnote w:type="continuationSeparator" w:id="0">
    <w:p w:rsidR="005C2BA4" w:rsidRDefault="005C2BA4" w:rsidP="00AE5B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F34" w:rsidRDefault="00D67652" w:rsidP="00253E81">
    <w:pPr>
      <w:pStyle w:val="Encabezado"/>
      <w:tabs>
        <w:tab w:val="clear" w:pos="4252"/>
      </w:tabs>
      <w:ind w:left="-851"/>
    </w:pP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3657600</wp:posOffset>
              </wp:positionH>
              <wp:positionV relativeFrom="paragraph">
                <wp:posOffset>82550</wp:posOffset>
              </wp:positionV>
              <wp:extent cx="2171700" cy="457200"/>
              <wp:effectExtent l="0" t="0" r="0" b="0"/>
              <wp:wrapNone/>
              <wp:docPr id="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71700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/>
                      </a:extLst>
                    </wps:spPr>
                    <wps:txbx>
                      <w:txbxContent>
                        <w:p w:rsidR="003A0F34" w:rsidRPr="007F2B0B" w:rsidRDefault="003A0F34" w:rsidP="00831A53">
                          <w:pPr>
                            <w:jc w:val="center"/>
                            <w:rPr>
                              <w:rFonts w:ascii="Arial Narrow" w:hAnsi="Arial Narrow"/>
                              <w:b/>
                              <w:color w:val="808080"/>
                              <w:sz w:val="22"/>
                              <w:szCs w:val="22"/>
                            </w:rPr>
                          </w:pPr>
                          <w:r w:rsidRPr="007F2B0B">
                            <w:rPr>
                              <w:rFonts w:ascii="Arial Narrow" w:hAnsi="Arial Narrow"/>
                              <w:b/>
                              <w:color w:val="808080"/>
                              <w:sz w:val="22"/>
                              <w:szCs w:val="22"/>
                            </w:rPr>
                            <w:t>Facultad de Psicología</w:t>
                          </w:r>
                        </w:p>
                        <w:p w:rsidR="003A0F34" w:rsidRPr="007F2B0B" w:rsidRDefault="003A0F34" w:rsidP="00831A53">
                          <w:pPr>
                            <w:jc w:val="center"/>
                            <w:rPr>
                              <w:rFonts w:ascii="Arial Narrow" w:hAnsi="Arial Narrow"/>
                              <w:color w:val="808080"/>
                              <w:sz w:val="22"/>
                              <w:szCs w:val="22"/>
                            </w:rPr>
                          </w:pPr>
                          <w:r w:rsidRPr="007F2B0B">
                            <w:rPr>
                              <w:rFonts w:ascii="Arial Narrow" w:hAnsi="Arial Narrow"/>
                              <w:color w:val="808080"/>
                              <w:sz w:val="22"/>
                              <w:szCs w:val="22"/>
                            </w:rPr>
                            <w:t>Programa de Doctorado</w:t>
                          </w:r>
                          <w:r>
                            <w:rPr>
                              <w:rFonts w:ascii="Arial Narrow" w:hAnsi="Arial Narrow"/>
                              <w:color w:val="808080"/>
                              <w:sz w:val="22"/>
                              <w:szCs w:val="22"/>
                            </w:rPr>
                            <w:t xml:space="preserve"> en Psicología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33" type="#_x0000_t202" style="position:absolute;left:0;text-align:left;margin-left:4in;margin-top:6.5pt;width:171pt;height:3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" filled="f" stroked="f">
              <v:path arrowok="t"/>
              <v:textbox>
                <w:txbxContent>
                  <w:p w:rsidR="003A0F34" w:rsidRPr="007F2B0B" w:rsidRDefault="003A0F34" w:rsidP="00831A53">
                    <w:pPr>
                      <w:jc w:val="center"/>
                      <w:rPr>
                        <w:rFonts w:ascii="Arial Narrow" w:hAnsi="Arial Narrow"/>
                        <w:b/>
                        <w:color w:val="808080"/>
                        <w:sz w:val="22"/>
                        <w:szCs w:val="22"/>
                      </w:rPr>
                    </w:pPr>
                    <w:r w:rsidRPr="007F2B0B">
                      <w:rPr>
                        <w:rFonts w:ascii="Arial Narrow" w:hAnsi="Arial Narrow"/>
                        <w:b/>
                        <w:color w:val="808080"/>
                        <w:sz w:val="22"/>
                        <w:szCs w:val="22"/>
                      </w:rPr>
                      <w:t>Facultad de Psicología</w:t>
                    </w:r>
                  </w:p>
                  <w:p w:rsidR="003A0F34" w:rsidRPr="007F2B0B" w:rsidRDefault="003A0F34" w:rsidP="00831A53">
                    <w:pPr>
                      <w:jc w:val="center"/>
                      <w:rPr>
                        <w:rFonts w:ascii="Arial Narrow" w:hAnsi="Arial Narrow"/>
                        <w:color w:val="808080"/>
                        <w:sz w:val="22"/>
                        <w:szCs w:val="22"/>
                      </w:rPr>
                    </w:pPr>
                    <w:r w:rsidRPr="007F2B0B">
                      <w:rPr>
                        <w:rFonts w:ascii="Arial Narrow" w:hAnsi="Arial Narrow"/>
                        <w:color w:val="808080"/>
                        <w:sz w:val="22"/>
                        <w:szCs w:val="22"/>
                      </w:rPr>
                      <w:t>Programa de Doctorado</w:t>
                    </w:r>
                    <w:r>
                      <w:rPr>
                        <w:rFonts w:ascii="Arial Narrow" w:hAnsi="Arial Narrow"/>
                        <w:color w:val="808080"/>
                        <w:sz w:val="22"/>
                        <w:szCs w:val="22"/>
                      </w:rPr>
                      <w:t xml:space="preserve"> en Psicología</w:t>
                    </w:r>
                  </w:p>
                </w:txbxContent>
              </v:textbox>
            </v:shape>
          </w:pict>
        </mc:Fallback>
      </mc:AlternateContent>
    </w:r>
    <w:r>
      <w:rPr>
        <w:b/>
        <w:i/>
        <w:noProof/>
        <w:lang w:eastAsia="es-ES"/>
      </w:rPr>
      <w:drawing>
        <wp:inline distT="0" distB="0" distL="0" distR="0">
          <wp:extent cx="1790700" cy="676275"/>
          <wp:effectExtent l="0" t="0" r="0" b="9525"/>
          <wp:docPr id="1" name="Imagen 1" descr="Descripción: UNIVERSIDAD%20MÁLAGA%20MEJOR%20RES%20AZUL%20cop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Descripción: UNIVERSIDAD%20MÁLAGA%20MEJOR%20RES%20AZUL%20cop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90700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3A0F34">
      <w:tab/>
    </w:r>
    <w:r w:rsidR="003A0F34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554B3"/>
    <w:multiLevelType w:val="hybridMultilevel"/>
    <w:tmpl w:val="749E3126"/>
    <w:lvl w:ilvl="0" w:tplc="A84AB0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4C145D9"/>
    <w:multiLevelType w:val="hybridMultilevel"/>
    <w:tmpl w:val="A3E61C3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4E29D9"/>
    <w:multiLevelType w:val="hybridMultilevel"/>
    <w:tmpl w:val="5B3C932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8B0D23"/>
    <w:multiLevelType w:val="hybridMultilevel"/>
    <w:tmpl w:val="4082403A"/>
    <w:lvl w:ilvl="0" w:tplc="0BECCD9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1A53"/>
    <w:rsid w:val="000435E9"/>
    <w:rsid w:val="00052184"/>
    <w:rsid w:val="00072C62"/>
    <w:rsid w:val="000A0576"/>
    <w:rsid w:val="000A39B0"/>
    <w:rsid w:val="000A75AD"/>
    <w:rsid w:val="001775A8"/>
    <w:rsid w:val="00182EFA"/>
    <w:rsid w:val="001874AB"/>
    <w:rsid w:val="0019577A"/>
    <w:rsid w:val="001D2D41"/>
    <w:rsid w:val="00245DE9"/>
    <w:rsid w:val="00253E81"/>
    <w:rsid w:val="00272EB2"/>
    <w:rsid w:val="002A1028"/>
    <w:rsid w:val="002B7026"/>
    <w:rsid w:val="002F07CE"/>
    <w:rsid w:val="002F3420"/>
    <w:rsid w:val="002F3F45"/>
    <w:rsid w:val="00310AC6"/>
    <w:rsid w:val="00356CDD"/>
    <w:rsid w:val="003A0F34"/>
    <w:rsid w:val="003B3684"/>
    <w:rsid w:val="00410BE4"/>
    <w:rsid w:val="00411EC1"/>
    <w:rsid w:val="004554C3"/>
    <w:rsid w:val="004A2902"/>
    <w:rsid w:val="004D2BC2"/>
    <w:rsid w:val="004E51DF"/>
    <w:rsid w:val="004F2500"/>
    <w:rsid w:val="004F511E"/>
    <w:rsid w:val="004F7759"/>
    <w:rsid w:val="004F7D11"/>
    <w:rsid w:val="00530BC3"/>
    <w:rsid w:val="005310BB"/>
    <w:rsid w:val="00535EE5"/>
    <w:rsid w:val="00537128"/>
    <w:rsid w:val="005857B6"/>
    <w:rsid w:val="005B59AE"/>
    <w:rsid w:val="005C2BA4"/>
    <w:rsid w:val="005F0A82"/>
    <w:rsid w:val="0066755C"/>
    <w:rsid w:val="006869A3"/>
    <w:rsid w:val="006E6F84"/>
    <w:rsid w:val="00701DB1"/>
    <w:rsid w:val="00705A56"/>
    <w:rsid w:val="0073165D"/>
    <w:rsid w:val="00751997"/>
    <w:rsid w:val="0079678E"/>
    <w:rsid w:val="007B4991"/>
    <w:rsid w:val="007F2B0B"/>
    <w:rsid w:val="00831939"/>
    <w:rsid w:val="00831A53"/>
    <w:rsid w:val="00881D29"/>
    <w:rsid w:val="00931783"/>
    <w:rsid w:val="00970EFA"/>
    <w:rsid w:val="009711D3"/>
    <w:rsid w:val="00980C6A"/>
    <w:rsid w:val="009D5033"/>
    <w:rsid w:val="00A2425D"/>
    <w:rsid w:val="00AE5BBD"/>
    <w:rsid w:val="00B36C58"/>
    <w:rsid w:val="00B560C3"/>
    <w:rsid w:val="00BE6EFD"/>
    <w:rsid w:val="00C50D4F"/>
    <w:rsid w:val="00CD064B"/>
    <w:rsid w:val="00CE511A"/>
    <w:rsid w:val="00CF1E29"/>
    <w:rsid w:val="00D67652"/>
    <w:rsid w:val="00D95302"/>
    <w:rsid w:val="00D95B3E"/>
    <w:rsid w:val="00DA34C5"/>
    <w:rsid w:val="00DA79B4"/>
    <w:rsid w:val="00DE0FD7"/>
    <w:rsid w:val="00E613BC"/>
    <w:rsid w:val="00E70BAE"/>
    <w:rsid w:val="00E75B79"/>
    <w:rsid w:val="00E8265C"/>
    <w:rsid w:val="00E852E9"/>
    <w:rsid w:val="00E8657E"/>
    <w:rsid w:val="00EF6337"/>
    <w:rsid w:val="00F16DFF"/>
    <w:rsid w:val="00F24C9B"/>
    <w:rsid w:val="00FD7964"/>
    <w:rsid w:val="00FF6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577A"/>
    <w:pPr>
      <w:suppressAutoHyphens/>
    </w:pPr>
    <w:rPr>
      <w:rFonts w:ascii="Times New Roman" w:hAnsi="Times New Roman"/>
      <w:sz w:val="24"/>
      <w:szCs w:val="24"/>
      <w:lang w:eastAsia="ar-SA"/>
    </w:rPr>
  </w:style>
  <w:style w:type="paragraph" w:styleId="Ttulo1">
    <w:name w:val="heading 1"/>
    <w:basedOn w:val="Normal"/>
    <w:next w:val="Normal"/>
    <w:link w:val="Ttulo1Car"/>
    <w:uiPriority w:val="99"/>
    <w:qFormat/>
    <w:rsid w:val="000A39B0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locked/>
    <w:rsid w:val="000A39B0"/>
    <w:rPr>
      <w:rFonts w:ascii="Cambria" w:hAnsi="Cambria" w:cs="Times New Roman"/>
      <w:b/>
      <w:bCs/>
      <w:color w:val="365F91"/>
      <w:sz w:val="28"/>
      <w:szCs w:val="28"/>
      <w:lang w:eastAsia="ar-SA" w:bidi="ar-SA"/>
    </w:rPr>
  </w:style>
  <w:style w:type="paragraph" w:styleId="Piedepgina">
    <w:name w:val="footer"/>
    <w:basedOn w:val="Normal"/>
    <w:link w:val="PiedepginaCar"/>
    <w:uiPriority w:val="99"/>
    <w:rsid w:val="00AE5BB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AE5BBD"/>
    <w:rPr>
      <w:rFonts w:cs="Times New Roman"/>
    </w:rPr>
  </w:style>
  <w:style w:type="character" w:styleId="Nmerodepgina">
    <w:name w:val="page number"/>
    <w:basedOn w:val="Fuentedeprrafopredeter"/>
    <w:uiPriority w:val="99"/>
    <w:semiHidden/>
    <w:rsid w:val="00AE5BBD"/>
    <w:rPr>
      <w:rFonts w:cs="Times New Roman"/>
    </w:rPr>
  </w:style>
  <w:style w:type="paragraph" w:styleId="Encabezado">
    <w:name w:val="header"/>
    <w:basedOn w:val="Normal"/>
    <w:link w:val="EncabezadoCar"/>
    <w:uiPriority w:val="99"/>
    <w:rsid w:val="00AE5BB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AE5BBD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AE5BBD"/>
    <w:rPr>
      <w:rFonts w:ascii="Lucida Grande" w:hAnsi="Lucida Grande"/>
      <w:sz w:val="18"/>
      <w:szCs w:val="18"/>
      <w:lang w:eastAsia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AE5BBD"/>
    <w:rPr>
      <w:rFonts w:ascii="Lucida Grande" w:hAnsi="Lucida Grande" w:cs="Times New Roman"/>
      <w:sz w:val="18"/>
    </w:rPr>
  </w:style>
  <w:style w:type="character" w:styleId="Hipervnculo">
    <w:name w:val="Hyperlink"/>
    <w:basedOn w:val="Fuentedeprrafopredeter"/>
    <w:uiPriority w:val="99"/>
    <w:rsid w:val="00AE5BBD"/>
    <w:rPr>
      <w:rFonts w:cs="Times New Roman"/>
      <w:color w:val="0000FF"/>
      <w:u w:val="single"/>
    </w:rPr>
  </w:style>
  <w:style w:type="paragraph" w:styleId="Prrafodelista">
    <w:name w:val="List Paragraph"/>
    <w:basedOn w:val="Normal"/>
    <w:uiPriority w:val="99"/>
    <w:qFormat/>
    <w:rsid w:val="001D2D41"/>
    <w:pPr>
      <w:ind w:left="720"/>
      <w:contextualSpacing/>
    </w:pPr>
  </w:style>
  <w:style w:type="paragraph" w:styleId="Ttulo">
    <w:name w:val="Title"/>
    <w:basedOn w:val="Normal"/>
    <w:next w:val="Normal"/>
    <w:link w:val="TtuloCar"/>
    <w:uiPriority w:val="99"/>
    <w:qFormat/>
    <w:rsid w:val="00E70BAE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99"/>
    <w:locked/>
    <w:rsid w:val="00E70BAE"/>
    <w:rPr>
      <w:rFonts w:ascii="Cambria" w:hAnsi="Cambria" w:cs="Times New Roman"/>
      <w:color w:val="17365D"/>
      <w:spacing w:val="5"/>
      <w:kern w:val="28"/>
      <w:sz w:val="52"/>
      <w:szCs w:val="52"/>
      <w:lang w:eastAsia="ar-SA" w:bidi="ar-SA"/>
    </w:rPr>
  </w:style>
  <w:style w:type="character" w:styleId="Textodelmarcadordeposicin">
    <w:name w:val="Placeholder Text"/>
    <w:basedOn w:val="Fuentedeprrafopredeter"/>
    <w:uiPriority w:val="99"/>
    <w:semiHidden/>
    <w:rsid w:val="00E70BAE"/>
    <w:rPr>
      <w:rFonts w:cs="Times New Roman"/>
      <w:color w:val="808080"/>
    </w:rPr>
  </w:style>
  <w:style w:type="character" w:styleId="nfasissutil">
    <w:name w:val="Subtle Emphasis"/>
    <w:basedOn w:val="Fuentedeprrafopredeter"/>
    <w:uiPriority w:val="99"/>
    <w:qFormat/>
    <w:rsid w:val="00245DE9"/>
    <w:rPr>
      <w:rFonts w:cs="Times New Roman"/>
      <w:i/>
      <w:iCs/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577A"/>
    <w:pPr>
      <w:suppressAutoHyphens/>
    </w:pPr>
    <w:rPr>
      <w:rFonts w:ascii="Times New Roman" w:hAnsi="Times New Roman"/>
      <w:sz w:val="24"/>
      <w:szCs w:val="24"/>
      <w:lang w:eastAsia="ar-SA"/>
    </w:rPr>
  </w:style>
  <w:style w:type="paragraph" w:styleId="Ttulo1">
    <w:name w:val="heading 1"/>
    <w:basedOn w:val="Normal"/>
    <w:next w:val="Normal"/>
    <w:link w:val="Ttulo1Car"/>
    <w:uiPriority w:val="99"/>
    <w:qFormat/>
    <w:rsid w:val="000A39B0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locked/>
    <w:rsid w:val="000A39B0"/>
    <w:rPr>
      <w:rFonts w:ascii="Cambria" w:hAnsi="Cambria" w:cs="Times New Roman"/>
      <w:b/>
      <w:bCs/>
      <w:color w:val="365F91"/>
      <w:sz w:val="28"/>
      <w:szCs w:val="28"/>
      <w:lang w:eastAsia="ar-SA" w:bidi="ar-SA"/>
    </w:rPr>
  </w:style>
  <w:style w:type="paragraph" w:styleId="Piedepgina">
    <w:name w:val="footer"/>
    <w:basedOn w:val="Normal"/>
    <w:link w:val="PiedepginaCar"/>
    <w:uiPriority w:val="99"/>
    <w:rsid w:val="00AE5BB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AE5BBD"/>
    <w:rPr>
      <w:rFonts w:cs="Times New Roman"/>
    </w:rPr>
  </w:style>
  <w:style w:type="character" w:styleId="Nmerodepgina">
    <w:name w:val="page number"/>
    <w:basedOn w:val="Fuentedeprrafopredeter"/>
    <w:uiPriority w:val="99"/>
    <w:semiHidden/>
    <w:rsid w:val="00AE5BBD"/>
    <w:rPr>
      <w:rFonts w:cs="Times New Roman"/>
    </w:rPr>
  </w:style>
  <w:style w:type="paragraph" w:styleId="Encabezado">
    <w:name w:val="header"/>
    <w:basedOn w:val="Normal"/>
    <w:link w:val="EncabezadoCar"/>
    <w:uiPriority w:val="99"/>
    <w:rsid w:val="00AE5BB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AE5BBD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AE5BBD"/>
    <w:rPr>
      <w:rFonts w:ascii="Lucida Grande" w:hAnsi="Lucida Grande"/>
      <w:sz w:val="18"/>
      <w:szCs w:val="18"/>
      <w:lang w:eastAsia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AE5BBD"/>
    <w:rPr>
      <w:rFonts w:ascii="Lucida Grande" w:hAnsi="Lucida Grande" w:cs="Times New Roman"/>
      <w:sz w:val="18"/>
    </w:rPr>
  </w:style>
  <w:style w:type="character" w:styleId="Hipervnculo">
    <w:name w:val="Hyperlink"/>
    <w:basedOn w:val="Fuentedeprrafopredeter"/>
    <w:uiPriority w:val="99"/>
    <w:rsid w:val="00AE5BBD"/>
    <w:rPr>
      <w:rFonts w:cs="Times New Roman"/>
      <w:color w:val="0000FF"/>
      <w:u w:val="single"/>
    </w:rPr>
  </w:style>
  <w:style w:type="paragraph" w:styleId="Prrafodelista">
    <w:name w:val="List Paragraph"/>
    <w:basedOn w:val="Normal"/>
    <w:uiPriority w:val="99"/>
    <w:qFormat/>
    <w:rsid w:val="001D2D41"/>
    <w:pPr>
      <w:ind w:left="720"/>
      <w:contextualSpacing/>
    </w:pPr>
  </w:style>
  <w:style w:type="paragraph" w:styleId="Ttulo">
    <w:name w:val="Title"/>
    <w:basedOn w:val="Normal"/>
    <w:next w:val="Normal"/>
    <w:link w:val="TtuloCar"/>
    <w:uiPriority w:val="99"/>
    <w:qFormat/>
    <w:rsid w:val="00E70BAE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99"/>
    <w:locked/>
    <w:rsid w:val="00E70BAE"/>
    <w:rPr>
      <w:rFonts w:ascii="Cambria" w:hAnsi="Cambria" w:cs="Times New Roman"/>
      <w:color w:val="17365D"/>
      <w:spacing w:val="5"/>
      <w:kern w:val="28"/>
      <w:sz w:val="52"/>
      <w:szCs w:val="52"/>
      <w:lang w:eastAsia="ar-SA" w:bidi="ar-SA"/>
    </w:rPr>
  </w:style>
  <w:style w:type="character" w:styleId="Textodelmarcadordeposicin">
    <w:name w:val="Placeholder Text"/>
    <w:basedOn w:val="Fuentedeprrafopredeter"/>
    <w:uiPriority w:val="99"/>
    <w:semiHidden/>
    <w:rsid w:val="00E70BAE"/>
    <w:rPr>
      <w:rFonts w:cs="Times New Roman"/>
      <w:color w:val="808080"/>
    </w:rPr>
  </w:style>
  <w:style w:type="character" w:styleId="nfasissutil">
    <w:name w:val="Subtle Emphasis"/>
    <w:basedOn w:val="Fuentedeprrafopredeter"/>
    <w:uiPriority w:val="99"/>
    <w:qFormat/>
    <w:rsid w:val="00245DE9"/>
    <w:rPr>
      <w:rFonts w:cs="Times New Roman"/>
      <w:i/>
      <w:iCs/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940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uis\AppData\Local\Microsoft\Windows\Temporary%20Internet%20Files\Content.IE5\71W9PVII\Programa%20de%20Doctorado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Programa de Doctorado.dot</Template>
  <TotalTime>0</TotalTime>
  <Pages>2</Pages>
  <Words>8</Words>
  <Characters>50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Hilera 10</Company>
  <LinksUpToDate>false</LinksUpToDate>
  <CharactersWithSpaces>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UMA</dc:creator>
  <cp:lastModifiedBy>Luis J Santín</cp:lastModifiedBy>
  <cp:revision>3</cp:revision>
  <cp:lastPrinted>2015-02-09T09:01:00Z</cp:lastPrinted>
  <dcterms:created xsi:type="dcterms:W3CDTF">2015-02-09T10:50:00Z</dcterms:created>
  <dcterms:modified xsi:type="dcterms:W3CDTF">2015-02-09T10:50:00Z</dcterms:modified>
</cp:coreProperties>
</file>