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E6A" w:rsidRPr="00D17687" w:rsidRDefault="00907E6A" w:rsidP="00D17687">
      <w:pPr>
        <w:pStyle w:val="BodyText2"/>
        <w:spacing w:after="0" w:line="20" w:lineRule="atLeast"/>
        <w:jc w:val="right"/>
      </w:pPr>
      <w:r w:rsidRPr="00D17687">
        <w:t>Fecha:…………………………………..</w:t>
      </w:r>
    </w:p>
    <w:p w:rsidR="00907E6A" w:rsidRPr="00D17687" w:rsidRDefault="00907E6A" w:rsidP="00D17687">
      <w:pPr>
        <w:pStyle w:val="BodyText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>EVALUACIÓN INICIAL – Curso 2016/2017</w:t>
      </w:r>
    </w:p>
    <w:p w:rsidR="00907E6A" w:rsidRPr="00D17687" w:rsidRDefault="00907E6A" w:rsidP="00D17687">
      <w:pPr>
        <w:pStyle w:val="BodyText2"/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spacing w:after="0" w:line="20" w:lineRule="atLeast"/>
        <w:jc w:val="both"/>
      </w:pPr>
      <w:r w:rsidRPr="00D17687">
        <w:t>Nacidos en 2014</w:t>
      </w: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color w:val="FF0000"/>
          <w:u w:val="single"/>
        </w:rPr>
      </w:pPr>
      <w:r w:rsidRPr="00D17687">
        <w:rPr>
          <w:b/>
          <w:color w:val="FF0000"/>
          <w:u w:val="single"/>
        </w:rPr>
        <w:t>Entregar a la tutora</w:t>
      </w:r>
      <w:r w:rsidRPr="00D17687">
        <w:rPr>
          <w:color w:val="FF0000"/>
          <w:u w:val="single"/>
        </w:rPr>
        <w:t xml:space="preserve"> en el momento de la incorporación del niño o niña a </w:t>
      </w:r>
      <w:smartTag w:uri="urn:schemas-microsoft-com:office:smarttags" w:element="PersonName">
        <w:smartTagPr>
          <w:attr w:name="ProductID" w:val="la Escuela Infantil"/>
        </w:smartTagPr>
        <w:r w:rsidRPr="00D17687">
          <w:rPr>
            <w:color w:val="FF0000"/>
            <w:u w:val="single"/>
          </w:rPr>
          <w:t>la Escuela Infantil</w:t>
        </w:r>
      </w:smartTag>
      <w:r w:rsidRPr="00D17687">
        <w:rPr>
          <w:color w:val="FF0000"/>
          <w:u w:val="single"/>
        </w:rPr>
        <w:t xml:space="preserve"> </w:t>
      </w:r>
    </w:p>
    <w:p w:rsidR="00907E6A" w:rsidRPr="00D17687" w:rsidRDefault="00907E6A" w:rsidP="00D17687">
      <w:pPr>
        <w:pStyle w:val="BodyText2"/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>Datos de</w:t>
      </w:r>
      <w:r>
        <w:rPr>
          <w:b/>
          <w:sz w:val="28"/>
          <w:szCs w:val="28"/>
          <w:u w:val="single"/>
        </w:rPr>
        <w:t xml:space="preserve"> la/de</w:t>
      </w:r>
      <w:r w:rsidRPr="00D17687">
        <w:rPr>
          <w:b/>
          <w:sz w:val="28"/>
          <w:szCs w:val="28"/>
          <w:u w:val="single"/>
        </w:rPr>
        <w:t>l alumn</w:t>
      </w:r>
      <w:r>
        <w:rPr>
          <w:b/>
          <w:sz w:val="28"/>
          <w:szCs w:val="28"/>
          <w:u w:val="single"/>
        </w:rPr>
        <w:t>a/o</w:t>
      </w:r>
      <w:r w:rsidRPr="00D17687">
        <w:rPr>
          <w:b/>
          <w:sz w:val="28"/>
          <w:szCs w:val="28"/>
          <w:u w:val="single"/>
        </w:rPr>
        <w:t>:</w:t>
      </w: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Teléfono de urgencia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0"/>
          <w:tab w:val="right" w:leader="dot" w:pos="10230"/>
        </w:tabs>
        <w:spacing w:after="0" w:line="20" w:lineRule="atLeast"/>
        <w:jc w:val="both"/>
      </w:pPr>
      <w:r w:rsidRPr="00D17687">
        <w:t>Dirección de correo electrónico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Domicilio......................................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Datos familiares:</w:t>
      </w: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 xml:space="preserve">Vínculo con el/la  niño/a: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Trabajo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 xml:space="preserve">Vínculo con el/la  niño/a: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Trabajo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Nº de hermanos</w:t>
      </w:r>
      <w:r w:rsidRPr="00D17687">
        <w:tab/>
        <w:t>Lugar que ocupa entre ellos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BodyText2"/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BodyText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0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0"/>
      <w:r w:rsidRPr="00D17687">
        <w:tab/>
        <w:t>Complicaciones</w:t>
      </w:r>
      <w:r w:rsidRPr="00D17687">
        <w:tab/>
      </w:r>
      <w:bookmarkStart w:id="1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1"/>
    </w:p>
    <w:p w:rsidR="00907E6A" w:rsidRPr="00D17687" w:rsidRDefault="00907E6A" w:rsidP="00D17687">
      <w:pPr>
        <w:pStyle w:val="BodyText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D17687">
      <w:pPr>
        <w:pStyle w:val="BodyText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D17687">
        <w:t>Lactancia:</w:t>
      </w:r>
      <w:r w:rsidRPr="00D17687">
        <w:tab/>
        <w:t>Natural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 xml:space="preserve">   </w:t>
      </w:r>
      <w:r w:rsidRPr="00D17687">
        <w:tab/>
        <w:t>Duración…………………</w:t>
      </w:r>
      <w:r w:rsidRPr="00D17687">
        <w:tab/>
        <w:t>Artificial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 w:rsidRPr="00D17687">
        <w:rPr>
          <w:color w:val="FF0000"/>
        </w:rPr>
        <w:t>¿Es asmática/o? …………………………. ¿Tiene piel atópica?</w:t>
      </w:r>
      <w:r w:rsidRPr="00D17687">
        <w:rPr>
          <w:color w:val="FF0000"/>
        </w:rPr>
        <w:tab/>
      </w:r>
    </w:p>
    <w:p w:rsidR="00907E6A" w:rsidRDefault="00907E6A" w:rsidP="00D17687">
      <w:pPr>
        <w:pStyle w:val="BodyText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 w:rsidRPr="00D17687">
        <w:rPr>
          <w:color w:val="FF0000"/>
        </w:rPr>
        <w:t>¿Ha padecido alguna reacción alérgica a algún alimento ?............................. ¿Cuál o cuáles?</w:t>
      </w:r>
      <w:r w:rsidRPr="00D17687">
        <w:rPr>
          <w:color w:val="FF0000"/>
        </w:rPr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>
        <w:rPr>
          <w:color w:val="FF0000"/>
        </w:rPr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D17687">
        <w:rPr>
          <w:color w:val="FF0000"/>
        </w:rPr>
        <w:t>¿Necesita dieta especial?.............. ¿Cuál?</w:t>
      </w:r>
      <w:r w:rsidRPr="00D17687">
        <w:rPr>
          <w:color w:val="FF0000"/>
        </w:rPr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D17687">
        <w:rPr>
          <w:color w:val="FF0000"/>
        </w:rPr>
        <w:t>¿Ha tenido alguna reacción alérgica al LATEX? (Presente en chupe</w:t>
      </w:r>
      <w:r>
        <w:rPr>
          <w:color w:val="FF0000"/>
        </w:rPr>
        <w:t>te</w:t>
      </w:r>
      <w:r w:rsidRPr="00D17687">
        <w:rPr>
          <w:color w:val="FF0000"/>
        </w:rPr>
        <w:t>s, tetinas, juguetes, material escolar, guantes, globos</w:t>
      </w:r>
      <w:r>
        <w:rPr>
          <w:color w:val="FF0000"/>
        </w:rPr>
        <w:t>,</w:t>
      </w:r>
      <w:r w:rsidRPr="00D17687">
        <w:rPr>
          <w:color w:val="FF0000"/>
        </w:rPr>
        <w:t xml:space="preserve"> etc</w:t>
      </w:r>
      <w:r>
        <w:rPr>
          <w:color w:val="FF0000"/>
        </w:rPr>
        <w:t>.?</w:t>
      </w:r>
      <w:r>
        <w:rPr>
          <w:color w:val="FF0000"/>
        </w:rPr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D17687">
        <w:rPr>
          <w:color w:val="FF0000"/>
        </w:rPr>
        <w:t>¿Es intolerante al GLUTEN?</w:t>
      </w:r>
      <w:r>
        <w:rPr>
          <w:color w:val="FF0000"/>
        </w:rPr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Otros datos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9000"/>
        </w:tabs>
        <w:spacing w:after="0" w:line="20" w:lineRule="atLeast"/>
        <w:jc w:val="both"/>
        <w:rPr>
          <w:color w:val="FF0000"/>
        </w:rPr>
      </w:pPr>
      <w:r w:rsidRPr="00D17687">
        <w:rPr>
          <w:color w:val="FF0000"/>
        </w:rPr>
        <w:t xml:space="preserve">*SI </w:t>
      </w:r>
      <w:smartTag w:uri="urn:schemas-microsoft-com:office:smarttags" w:element="PersonName">
        <w:smartTagPr>
          <w:attr w:name="ProductID" w:val="LA RESPUESTA A ALGUNA"/>
        </w:smartTagPr>
        <w:r w:rsidRPr="00D17687">
          <w:rPr>
            <w:color w:val="FF0000"/>
          </w:rPr>
          <w:t>LA RESPUESTA A ALGUNA</w:t>
        </w:r>
      </w:smartTag>
      <w:r w:rsidRPr="00D17687">
        <w:rPr>
          <w:color w:val="FF0000"/>
        </w:rPr>
        <w:t xml:space="preserve"> DE ESTAS PREGUNTAS ES AFIRMATIVA, DEBE ENTREVISTARSE CON </w:t>
      </w:r>
      <w:smartTag w:uri="urn:schemas-microsoft-com:office:smarttags" w:element="PersonName">
        <w:smartTagPr>
          <w:attr w:name="ProductID" w:val="LA DIRECTORA QUIEN LE"/>
        </w:smartTagPr>
        <w:r w:rsidRPr="00D17687">
          <w:rPr>
            <w:color w:val="FF0000"/>
          </w:rPr>
          <w:t>LA DIRECTORA QUIEN LE</w:t>
        </w:r>
      </w:smartTag>
      <w:r w:rsidRPr="00D17687">
        <w:rPr>
          <w:color w:val="FF0000"/>
        </w:rPr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D17687">
          <w:rPr>
            <w:color w:val="FF0000"/>
          </w:rPr>
          <w:t>LA DOCUMENTACIÓN NECESARIA PARA</w:t>
        </w:r>
      </w:smartTag>
      <w:r w:rsidRPr="00D17687">
        <w:rPr>
          <w:color w:val="FF0000"/>
        </w:rPr>
        <w:t xml:space="preserve"> SEGUIR EL PROCEDIMIENTO  DE ACTUACIÓN EN CASO DE ALERGIAS E INTOLERANCIAS</w:t>
      </w:r>
    </w:p>
    <w:p w:rsidR="00907E6A" w:rsidRPr="00D17687" w:rsidRDefault="00907E6A" w:rsidP="00D17687">
      <w:pPr>
        <w:pStyle w:val="BodyText2"/>
        <w:tabs>
          <w:tab w:val="right" w:leader="dot" w:pos="9000"/>
        </w:tabs>
        <w:spacing w:after="0" w:line="20" w:lineRule="atLeast"/>
        <w:ind w:right="70"/>
        <w:jc w:val="both"/>
        <w:rPr>
          <w:color w:val="FF0000"/>
        </w:rPr>
      </w:pPr>
    </w:p>
    <w:p w:rsidR="00907E6A" w:rsidRPr="00D17687" w:rsidRDefault="00907E6A" w:rsidP="00D17687">
      <w:pPr>
        <w:pStyle w:val="BodyText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Hábitos:</w:t>
      </w:r>
    </w:p>
    <w:p w:rsidR="00907E6A" w:rsidRPr="00D17687" w:rsidRDefault="00907E6A" w:rsidP="00D17687">
      <w:pPr>
        <w:pStyle w:val="BodyText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BodyText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</w:p>
    <w:p w:rsidR="00907E6A" w:rsidRPr="00D17687" w:rsidRDefault="00907E6A" w:rsidP="00D17687">
      <w:pPr>
        <w:pStyle w:val="BodyText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es la alimentación de</w:t>
      </w:r>
      <w:r>
        <w:t xml:space="preserve"> la/de</w:t>
      </w:r>
      <w:r w:rsidRPr="00D17687">
        <w:t>l niñ</w:t>
      </w:r>
      <w:r>
        <w:t>a/o</w:t>
      </w:r>
      <w:r w:rsidRPr="00D17687">
        <w:t xml:space="preserve"> actualmente?</w:t>
      </w:r>
      <w:r>
        <w:tab/>
      </w:r>
    </w:p>
    <w:p w:rsidR="00907E6A" w:rsidRPr="00D17687" w:rsidRDefault="00907E6A" w:rsidP="00D17687">
      <w:pPr>
        <w:pStyle w:val="BodyText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Pr="00D17687">
        <w:t>........ ¿Cuándo?</w:t>
      </w:r>
      <w:r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¿Utiliza todavía el biberón?........... ¿Cuándo?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ha sido el paso de la alimentación líquida a la semisólida y/o sólida?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alimentos?......... ¿Cuáles?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¿Come solo?.................. ¿Hay que darle siempre de comer?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cuchara?.................... ¿El tenedor?</w:t>
      </w:r>
      <w:r w:rsidRPr="00D17687">
        <w:tab/>
        <w:t xml:space="preserve"> ¿Necesita ayuda?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2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2"/>
      <w:r>
        <w:t xml:space="preserve">    </w:t>
      </w:r>
      <w:r>
        <w:tab/>
      </w:r>
      <w:r w:rsidRPr="00D17687">
        <w:t xml:space="preserve">Masticación </w:t>
      </w:r>
      <w:bookmarkStart w:id="3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3"/>
      <w:r>
        <w:t xml:space="preserve">    </w:t>
      </w:r>
      <w:r w:rsidRPr="00D17687">
        <w:t>Digestión</w:t>
      </w:r>
      <w:r>
        <w:t xml:space="preserve"> </w:t>
      </w:r>
      <w:bookmarkStart w:id="4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4"/>
      <w:r w:rsidRPr="00D17687">
        <w:t xml:space="preserve">  </w:t>
      </w:r>
      <w:r>
        <w:t xml:space="preserve">  </w:t>
      </w:r>
      <w:r w:rsidRPr="00D17687">
        <w:t xml:space="preserve">Alergias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>
        <w:t xml:space="preserve">  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BodyText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Horario de sueño:</w:t>
      </w:r>
      <w:r w:rsidRPr="00D17687">
        <w:tab/>
        <w:t>¿Duerme bien?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 xml:space="preserve">¿Duerme solo?    Sí  </w:t>
      </w:r>
      <w:bookmarkStart w:id="5" w:name="Casilla15"/>
      <w:r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5"/>
      <w:r w:rsidRPr="00D17687">
        <w:t xml:space="preserve">        No  </w:t>
      </w:r>
      <w:bookmarkStart w:id="6" w:name="Casilla16"/>
      <w:r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6"/>
      <w:r w:rsidRPr="00D17687">
        <w:t xml:space="preserve">   ¿Con quién?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objeto o juguete para dormir?</w:t>
      </w:r>
      <w:r w:rsidRPr="00D17687">
        <w:tab/>
        <w:t>¿Cual?</w:t>
      </w:r>
      <w:r w:rsidRPr="00D17687">
        <w:tab/>
        <w:t xml:space="preserve"> </w:t>
      </w:r>
    </w:p>
    <w:p w:rsidR="00907E6A" w:rsidRPr="00D17687" w:rsidRDefault="00907E6A" w:rsidP="00D17687">
      <w:pPr>
        <w:pStyle w:val="BodyText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(Rogamos lo traigan hasta su adaptación)</w:t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¿Que postura es su preferida a la hora de dormir?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BodyText2"/>
        <w:tabs>
          <w:tab w:val="left" w:pos="2160"/>
          <w:tab w:val="right" w:leader="dot" w:pos="9000"/>
        </w:tabs>
        <w:spacing w:after="0" w:line="20" w:lineRule="atLeast"/>
        <w:jc w:val="both"/>
      </w:pPr>
      <w:r w:rsidRPr="00D17687">
        <w:t>En el baño:</w:t>
      </w:r>
    </w:p>
    <w:p w:rsidR="00907E6A" w:rsidRPr="00D17687" w:rsidRDefault="00907E6A" w:rsidP="008A10B8">
      <w:pPr>
        <w:pStyle w:val="BodyText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sól</w:t>
      </w:r>
      <w:r>
        <w:t>a/</w:t>
      </w:r>
      <w:r w:rsidRPr="00D17687">
        <w:t>o las manos?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el pipí?</w:t>
      </w:r>
      <w:r w:rsidRPr="00D17687">
        <w:tab/>
        <w:t>Siempre…</w:t>
      </w:r>
      <w:bookmarkStart w:id="7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7"/>
      <w:r w:rsidRPr="00D17687">
        <w:tab/>
        <w:t>A veces…</w:t>
      </w:r>
      <w:bookmarkStart w:id="8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8"/>
      <w:r w:rsidRPr="00D17687">
        <w:tab/>
        <w:t>Nunca…</w:t>
      </w:r>
      <w:bookmarkStart w:id="9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9"/>
    </w:p>
    <w:p w:rsidR="00907E6A" w:rsidRPr="00D17687" w:rsidRDefault="00907E6A" w:rsidP="008A10B8">
      <w:pPr>
        <w:pStyle w:val="BodyText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8A10B8">
      <w:pPr>
        <w:pStyle w:val="BodyText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t>¿Tiene un horario regular para hacerla?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0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10"/>
      <w:r w:rsidRPr="00D17687">
        <w:tab/>
        <w:t>A veces…</w:t>
      </w:r>
      <w:bookmarkStart w:id="11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11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>¿Están probando a quitárselos?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2160"/>
          <w:tab w:val="right" w:leader="dot" w:pos="10230"/>
        </w:tabs>
        <w:spacing w:after="0" w:line="20" w:lineRule="atLeast"/>
        <w:jc w:val="both"/>
      </w:pPr>
      <w:r w:rsidRPr="00D17687">
        <w:t>¿Desde hace cuánto tiempo?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compañera/o/s de juego?........... ¿Quiénes?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¿De qué edad?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¿Con qué juega con más frecuencia?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¿A qué juega?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Objetos de apego:</w:t>
      </w:r>
    </w:p>
    <w:p w:rsidR="00907E6A" w:rsidRPr="00D17687" w:rsidRDefault="00907E6A" w:rsidP="008A10B8">
      <w:pPr>
        <w:pStyle w:val="BodyText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¿Usa chupete?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¿Tiene otro/s objeto/s de apego?</w:t>
      </w:r>
      <w:r w:rsidRPr="00D17687">
        <w:tab/>
        <w:t>¿Cuál/es?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10230"/>
        </w:tabs>
        <w:spacing w:after="0" w:line="20" w:lineRule="atLeast"/>
        <w:jc w:val="both"/>
      </w:pPr>
      <w:r w:rsidRPr="00D17687">
        <w:t>¿Cuándo lo/s utiliza?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BodyText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D17687">
      <w:pPr>
        <w:pStyle w:val="BodyText2"/>
        <w:tabs>
          <w:tab w:val="left" w:pos="342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 xml:space="preserve">Le gusta jugar con: 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Padre:</w:t>
      </w:r>
      <w:r w:rsidRPr="00D17687">
        <w:tab/>
        <w:t>Sí…</w:t>
      </w:r>
      <w:bookmarkStart w:id="12" w:name="Casilla22"/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12"/>
      <w:r w:rsidRPr="00D17687">
        <w:tab/>
        <w:t>No…</w:t>
      </w:r>
      <w:bookmarkStart w:id="13" w:name="Casilla23"/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bookmarkEnd w:id="13"/>
    </w:p>
    <w:p w:rsidR="00907E6A" w:rsidRPr="00D17687" w:rsidRDefault="00907E6A" w:rsidP="00D17687">
      <w:pPr>
        <w:pStyle w:val="BodyText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Madre: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D17687">
      <w:pPr>
        <w:pStyle w:val="BodyText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Herman</w:t>
      </w:r>
      <w:r>
        <w:t>a/o</w:t>
      </w:r>
      <w:r w:rsidRPr="00D17687">
        <w:t>/s: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D17687">
      <w:pPr>
        <w:pStyle w:val="BodyText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Otros adultos: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algún lugar dónde jugar?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¿Disfruta de espacios exteriores: jardín, parque…?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castiga?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premia?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¿Qué relación tiene con su/s herman</w:t>
      </w:r>
      <w:r>
        <w:t>a/</w:t>
      </w:r>
      <w:r w:rsidRPr="00D17687">
        <w:t>o/s?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celos?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miedos?.................. ¿De qué?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BodyText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D17687">
      <w:pPr>
        <w:pStyle w:val="BodyText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¿Usa más el lenguaje oral o el gestual?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corrige?   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Pr="00D17687">
        <w:fldChar w:fldCharType="end"/>
      </w:r>
      <w:r w:rsidRPr="00D17687">
        <w:t xml:space="preserve">     ¿Cómo?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habla con lenguaje adulto o con expresiones infantiles?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¿Observan alguna alteración en su lenguaje oral?</w:t>
      </w:r>
      <w:r w:rsidRPr="00D17687">
        <w:tab/>
      </w:r>
    </w:p>
    <w:p w:rsidR="00907E6A" w:rsidRPr="00D17687" w:rsidRDefault="00907E6A" w:rsidP="00D17687">
      <w:pPr>
        <w:pStyle w:val="BodyText2"/>
        <w:tabs>
          <w:tab w:val="left" w:pos="2520"/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BodyText2"/>
        <w:tabs>
          <w:tab w:val="left" w:pos="2520"/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Desarrollo emocional</w:t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¿Es tranquilo o inquieto?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¿Tiene rabietas a menudo?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¿Suele salirse con la suya?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regaña?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castiga?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¿Cómo describiríais a vuestro/a hijo/a?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BodyText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br w:type="page"/>
      </w:r>
      <w:r w:rsidRPr="00D17687">
        <w:t>¿Ha asistido anteriormente a otro Centro?.......... ¿Cuál?</w:t>
      </w:r>
      <w:r w:rsidRPr="00D17687"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¿Cuándo?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esperáis de este Centro Educativo?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conocer la educadora sobre el niño/a y que no se haya preguntado anteriormente:</w:t>
      </w:r>
      <w:r>
        <w:tab/>
      </w: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BodyText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BodyText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  <w:bookmarkStart w:id="14" w:name="_GoBack"/>
      <w:bookmarkEnd w:id="14"/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E6A" w:rsidRDefault="00907E6A" w:rsidP="00FF46C8">
      <w:r>
        <w:separator/>
      </w:r>
    </w:p>
  </w:endnote>
  <w:endnote w:type="continuationSeparator" w:id="1">
    <w:p w:rsidR="00907E6A" w:rsidRDefault="00907E6A" w:rsidP="00FF4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Foot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80.5pt;margin-top:9.5pt;width:247.55pt;height:153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<v:textbox style="mso-fit-shape-to-text:t">
            <w:txbxContent>
              <w:p w:rsidR="00907E6A" w:rsidRPr="00D17687" w:rsidRDefault="00907E6A" w:rsidP="00FF46C8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D17687"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Bulevar Louis Pasteur s/n. 29071. </w:t>
                </w:r>
              </w:p>
              <w:p w:rsidR="00907E6A" w:rsidRPr="00D17687" w:rsidRDefault="00907E6A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D17687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Tel.: </w:t>
                </w:r>
                <w:r w:rsidRPr="00D17687"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952 13 11 13 </w:t>
                </w:r>
              </w:p>
              <w:p w:rsidR="00907E6A" w:rsidRPr="00D17687" w:rsidRDefault="00907E6A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D17687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E-mail: </w:t>
                </w:r>
                <w:r w:rsidRPr="00D17687">
                  <w:rPr>
                    <w:rStyle w:val="negrita1"/>
                    <w:rFonts w:ascii="Arial Narrow" w:hAnsi="Arial Narrow"/>
                    <w:b w:val="0"/>
                    <w:color w:val="7F7F7F"/>
                    <w:sz w:val="18"/>
                    <w:szCs w:val="18"/>
                    <w:lang w:val="pt-BR"/>
                  </w:rPr>
                  <w:t>escuelainfantil@uma.es</w:t>
                </w:r>
                <w:r w:rsidRPr="00D17687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 </w:t>
                </w:r>
              </w:p>
              <w:p w:rsidR="00907E6A" w:rsidRPr="00D17687" w:rsidRDefault="00907E6A" w:rsidP="00FF46C8">
                <w:pPr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</w:p>
            </w:txbxContent>
          </v:textbox>
        </v:shape>
      </w:pict>
    </w:r>
    <w:r w:rsidRPr="00E94D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74.5pt;height:49.5pt;visibility:visible">
          <v:imagedata r:id="rId1" o:title="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E6A" w:rsidRDefault="00907E6A" w:rsidP="00FF46C8">
      <w:r>
        <w:separator/>
      </w:r>
    </w:p>
  </w:footnote>
  <w:footnote w:type="continuationSeparator" w:id="1">
    <w:p w:rsidR="00907E6A" w:rsidRDefault="00907E6A" w:rsidP="00FF46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80.05pt;margin-top:9.55pt;width:253.45pt;height:153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<v:textbox style="mso-fit-shape-to-text:t">
            <w:txbxContent>
              <w:p w:rsidR="00907E6A" w:rsidRPr="00E94DBA" w:rsidRDefault="00907E6A" w:rsidP="00FF46C8">
                <w:pPr>
                  <w:jc w:val="right"/>
                  <w:rPr>
                    <w:rFonts w:ascii="Arial Narrow" w:hAnsi="Arial Narrow"/>
                    <w:b/>
                    <w:color w:val="7F7F7F"/>
                    <w:sz w:val="18"/>
                    <w:szCs w:val="18"/>
                  </w:rPr>
                </w:pPr>
                <w:r w:rsidRPr="00E94DBA">
                  <w:rPr>
                    <w:rFonts w:ascii="Arial Narrow" w:hAnsi="Arial Narrow"/>
                    <w:b/>
                    <w:color w:val="7F7F7F"/>
                    <w:sz w:val="18"/>
                    <w:szCs w:val="18"/>
                  </w:rPr>
                  <w:t xml:space="preserve">Delegación del Rector para la Igualdad y </w:t>
                </w:r>
                <w:smartTag w:uri="urn:schemas-microsoft-com:office:smarttags" w:element="PersonName">
                  <w:smartTagPr>
                    <w:attr w:name="ProductID" w:val="la Acción Social"/>
                  </w:smartTagPr>
                  <w:r w:rsidRPr="00E94DBA"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  <w:t>la Acción Social</w:t>
                  </w:r>
                </w:smartTag>
              </w:p>
              <w:p w:rsidR="00907E6A" w:rsidRPr="00E94DBA" w:rsidRDefault="00907E6A" w:rsidP="00FF46C8">
                <w:pPr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</w:rPr>
                </w:pPr>
                <w:r w:rsidRPr="00E94DBA">
                  <w:rPr>
                    <w:rFonts w:ascii="Arial Narrow" w:hAnsi="Arial Narrow"/>
                    <w:color w:val="7F7F7F"/>
                    <w:sz w:val="18"/>
                    <w:szCs w:val="18"/>
                  </w:rPr>
                  <w:t>Escuela Infantil “Francisca Luque”</w:t>
                </w:r>
              </w:p>
            </w:txbxContent>
          </v:textbox>
        </v:shape>
      </w:pict>
    </w:r>
    <w:r w:rsidRPr="00E94D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i1026" type="#_x0000_t75" alt="Server HD:Users:marina:Desktop:enero 2014:MARINA DE PRESTADO:universidad-tech.jpg" style="width:230.25pt;height:48.75pt;visibility:visible">
          <v:imagedata r:id="rId1" o:title=""/>
        </v:shape>
      </w:pict>
    </w:r>
  </w:p>
  <w:p w:rsidR="00907E6A" w:rsidRDefault="00907E6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6A" w:rsidRDefault="00907E6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85A04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7374A"/>
    <w:rsid w:val="00587B59"/>
    <w:rsid w:val="005A631F"/>
    <w:rsid w:val="005B6670"/>
    <w:rsid w:val="005C4EDA"/>
    <w:rsid w:val="005D0231"/>
    <w:rsid w:val="0060677C"/>
    <w:rsid w:val="00634CE3"/>
    <w:rsid w:val="006361E2"/>
    <w:rsid w:val="006D4C1D"/>
    <w:rsid w:val="006D6755"/>
    <w:rsid w:val="006F3922"/>
    <w:rsid w:val="00757C9C"/>
    <w:rsid w:val="007A0DF8"/>
    <w:rsid w:val="007E5E3E"/>
    <w:rsid w:val="007F6C8E"/>
    <w:rsid w:val="008340A2"/>
    <w:rsid w:val="00855B29"/>
    <w:rsid w:val="00863E94"/>
    <w:rsid w:val="008643D1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753E"/>
    <w:rsid w:val="00AD1BC7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17687"/>
    <w:rsid w:val="00D210C8"/>
    <w:rsid w:val="00D33A55"/>
    <w:rsid w:val="00DD7EDC"/>
    <w:rsid w:val="00E14969"/>
    <w:rsid w:val="00E61A0D"/>
    <w:rsid w:val="00E917F4"/>
    <w:rsid w:val="00E94DBA"/>
    <w:rsid w:val="00EA32F2"/>
    <w:rsid w:val="00F61762"/>
    <w:rsid w:val="00F85E7D"/>
    <w:rsid w:val="00FB4D2E"/>
    <w:rsid w:val="00FE37DE"/>
    <w:rsid w:val="00FF4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F46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F46C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DefaultParagraphFont"/>
    <w:uiPriority w:val="99"/>
    <w:rsid w:val="00FF46C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A814BF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Strong">
    <w:name w:val="Strong"/>
    <w:basedOn w:val="DefaultParagraphFont"/>
    <w:uiPriority w:val="99"/>
    <w:qFormat/>
    <w:rsid w:val="00F61762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DD7E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4</Pages>
  <Words>773</Words>
  <Characters>4254</Characters>
  <Application>Microsoft Office Outlook</Application>
  <DocSecurity>0</DocSecurity>
  <Lines>0</Lines>
  <Paragraphs>0</Paragraphs>
  <ScaleCrop>false</ScaleCrop>
  <Company>Universidad de Málaga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2012-03-30T10:13:00Z</cp:lastPrinted>
  <dcterms:created xsi:type="dcterms:W3CDTF">2016-07-25T10:39:00Z</dcterms:created>
  <dcterms:modified xsi:type="dcterms:W3CDTF">2016-07-28T08:23:00Z</dcterms:modified>
</cp:coreProperties>
</file>